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D2D6A7F" w14:textId="77777777" w:rsidR="004C319F" w:rsidRDefault="00802872" w:rsidP="004C319F">
      <w:r>
        <w:rPr>
          <w:noProof/>
        </w:rPr>
        <mc:AlternateContent>
          <mc:Choice Requires="wps">
            <w:drawing>
              <wp:anchor distT="0" distB="0" distL="114300" distR="114300" simplePos="0" relativeHeight="251635200" behindDoc="0" locked="0" layoutInCell="1" allowOverlap="1" wp14:anchorId="6AB53673" wp14:editId="44F6BACF">
                <wp:simplePos x="0" y="0"/>
                <wp:positionH relativeFrom="page">
                  <wp:posOffset>571500</wp:posOffset>
                </wp:positionH>
                <wp:positionV relativeFrom="page">
                  <wp:posOffset>3200400</wp:posOffset>
                </wp:positionV>
                <wp:extent cx="1323340" cy="1781175"/>
                <wp:effectExtent l="0" t="0" r="0" b="9525"/>
                <wp:wrapSquare wrapText="bothSides"/>
                <wp:docPr id="6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CC00" w14:textId="77777777" w:rsidR="00CF1688" w:rsidRDefault="00CF1688" w:rsidP="00CF1688">
                            <w:pPr>
                              <w:pStyle w:val="TOCTitle"/>
                              <w:rPr>
                                <w:noProof/>
                              </w:rPr>
                            </w:pPr>
                            <w:r w:rsidRPr="003070EE">
                              <w:rPr>
                                <w:noProof/>
                              </w:rPr>
                              <w:t>Inside this issue:</w:t>
                            </w:r>
                          </w:p>
                          <w:p w14:paraId="0C64E9B4" w14:textId="77777777" w:rsidR="00802872" w:rsidRPr="00802872" w:rsidRDefault="00802872" w:rsidP="00802872">
                            <w:pPr>
                              <w:rPr>
                                <w:sz w:val="16"/>
                                <w:szCs w:val="16"/>
                                <w:lang w:val="en"/>
                              </w:rPr>
                            </w:pPr>
                            <w:r w:rsidRPr="00802872">
                              <w:rPr>
                                <w:sz w:val="16"/>
                                <w:szCs w:val="16"/>
                                <w:lang w:val="en"/>
                              </w:rPr>
                              <w:t xml:space="preserve">President’s </w:t>
                            </w:r>
                            <w:proofErr w:type="gramStart"/>
                            <w:r w:rsidRPr="00802872">
                              <w:rPr>
                                <w:sz w:val="16"/>
                                <w:szCs w:val="16"/>
                                <w:lang w:val="en"/>
                              </w:rPr>
                              <w:t>Message</w:t>
                            </w:r>
                            <w:r>
                              <w:rPr>
                                <w:sz w:val="16"/>
                                <w:szCs w:val="16"/>
                                <w:lang w:val="en"/>
                              </w:rPr>
                              <w:t xml:space="preserve">  1</w:t>
                            </w:r>
                            <w:proofErr w:type="gramEnd"/>
                          </w:p>
                          <w:p w14:paraId="16665FBB" w14:textId="77777777" w:rsidR="00F920F0" w:rsidRPr="00BE79E3" w:rsidRDefault="00F920F0" w:rsidP="00F920F0">
                            <w:pPr>
                              <w:spacing w:before="180" w:after="0"/>
                              <w:rPr>
                                <w:rStyle w:val="TOCNumberChar"/>
                              </w:rPr>
                            </w:pPr>
                            <w:r>
                              <w:rPr>
                                <w:rStyle w:val="TOCTextChar"/>
                              </w:rPr>
                              <w:t>Basket Auction</w:t>
                            </w:r>
                            <w:r w:rsidRPr="003070EE">
                              <w:rPr>
                                <w:rFonts w:cs="Arial"/>
                                <w:noProof/>
                                <w:sz w:val="16"/>
                                <w:szCs w:val="16"/>
                              </w:rPr>
                              <w:tab/>
                            </w:r>
                            <w:r w:rsidR="00802872">
                              <w:rPr>
                                <w:rFonts w:cs="Arial"/>
                                <w:noProof/>
                                <w:sz w:val="16"/>
                                <w:szCs w:val="16"/>
                              </w:rPr>
                              <w:t xml:space="preserve">   </w:t>
                            </w:r>
                            <w:r>
                              <w:rPr>
                                <w:rStyle w:val="TOCNumberChar"/>
                              </w:rPr>
                              <w:t>1</w:t>
                            </w:r>
                          </w:p>
                          <w:p w14:paraId="70734B64" w14:textId="77777777" w:rsidR="00CF1688" w:rsidRPr="00BE79E3" w:rsidRDefault="00EC605C" w:rsidP="00BE79E3">
                            <w:pPr>
                              <w:spacing w:before="180" w:after="0"/>
                              <w:rPr>
                                <w:rStyle w:val="TOCNumberChar"/>
                              </w:rPr>
                            </w:pPr>
                            <w:r>
                              <w:rPr>
                                <w:rStyle w:val="TOCTextChar"/>
                              </w:rPr>
                              <w:t>Programs</w:t>
                            </w:r>
                            <w:r>
                              <w:rPr>
                                <w:rStyle w:val="TOCTextChar"/>
                              </w:rPr>
                              <w:tab/>
                            </w:r>
                            <w:r w:rsidR="00CF1688" w:rsidRPr="003070EE">
                              <w:rPr>
                                <w:rFonts w:cs="Arial"/>
                                <w:noProof/>
                                <w:sz w:val="16"/>
                                <w:szCs w:val="16"/>
                              </w:rPr>
                              <w:tab/>
                            </w:r>
                            <w:r w:rsidR="00802872">
                              <w:rPr>
                                <w:rFonts w:cs="Arial"/>
                                <w:noProof/>
                                <w:sz w:val="16"/>
                                <w:szCs w:val="16"/>
                              </w:rPr>
                              <w:t xml:space="preserve">   </w:t>
                            </w:r>
                            <w:r w:rsidR="00CF1688" w:rsidRPr="00BE79E3">
                              <w:rPr>
                                <w:rStyle w:val="TOCNumberChar"/>
                              </w:rPr>
                              <w:t>2</w:t>
                            </w:r>
                          </w:p>
                          <w:p w14:paraId="12203FF4" w14:textId="77777777" w:rsidR="00CF1688" w:rsidRDefault="00EC605C" w:rsidP="00BE79E3">
                            <w:pPr>
                              <w:spacing w:before="180" w:after="0"/>
                              <w:rPr>
                                <w:rStyle w:val="TOCNumberChar"/>
                              </w:rPr>
                            </w:pPr>
                            <w:r>
                              <w:rPr>
                                <w:rStyle w:val="TOCTextChar"/>
                              </w:rPr>
                              <w:t>Book Clubs</w:t>
                            </w:r>
                            <w:r w:rsidR="00CF1688" w:rsidRPr="003070EE">
                              <w:rPr>
                                <w:rFonts w:cs="Arial"/>
                                <w:noProof/>
                                <w:sz w:val="16"/>
                                <w:szCs w:val="16"/>
                              </w:rPr>
                              <w:tab/>
                            </w:r>
                            <w:r w:rsidR="00802872">
                              <w:rPr>
                                <w:rFonts w:cs="Arial"/>
                                <w:noProof/>
                                <w:sz w:val="16"/>
                                <w:szCs w:val="16"/>
                              </w:rPr>
                              <w:t xml:space="preserve">   </w:t>
                            </w:r>
                            <w:r w:rsidR="003077B0">
                              <w:rPr>
                                <w:rStyle w:val="TOCNumberChar"/>
                              </w:rPr>
                              <w:t>3</w:t>
                            </w:r>
                          </w:p>
                          <w:p w14:paraId="7A423A98" w14:textId="77777777" w:rsidR="00802872" w:rsidRDefault="00802872" w:rsidP="00BE79E3">
                            <w:pPr>
                              <w:spacing w:before="180" w:after="0"/>
                              <w:rPr>
                                <w:rStyle w:val="TOCNumberChar"/>
                              </w:rPr>
                            </w:pPr>
                            <w:r>
                              <w:rPr>
                                <w:rStyle w:val="TOCNumberChar"/>
                              </w:rPr>
                              <w:t>State Convention</w:t>
                            </w:r>
                            <w:r>
                              <w:rPr>
                                <w:rStyle w:val="TOCNumberChar"/>
                              </w:rPr>
                              <w:tab/>
                              <w:t xml:space="preserve">   3</w:t>
                            </w:r>
                          </w:p>
                          <w:p w14:paraId="59CED9F2" w14:textId="77777777" w:rsidR="00F920F0" w:rsidRPr="00BE79E3" w:rsidRDefault="00F920F0" w:rsidP="00BE79E3">
                            <w:pPr>
                              <w:spacing w:before="180" w:after="0"/>
                              <w:rPr>
                                <w:rStyle w:val="TOCNumberChar"/>
                              </w:rPr>
                            </w:pPr>
                            <w:r>
                              <w:rPr>
                                <w:rStyle w:val="TOCNumberChar"/>
                              </w:rPr>
                              <w:t xml:space="preserve">Board Updates        </w:t>
                            </w:r>
                            <w:r w:rsidR="00802872">
                              <w:rPr>
                                <w:rStyle w:val="TOCNumberChar"/>
                              </w:rPr>
                              <w:t xml:space="preserve">   4</w:t>
                            </w:r>
                          </w:p>
                          <w:p w14:paraId="6F8BF526" w14:textId="77777777" w:rsidR="00CF1688" w:rsidRPr="00BE79E3" w:rsidRDefault="00CF1688" w:rsidP="00BE79E3">
                            <w:pPr>
                              <w:spacing w:before="180" w:after="0"/>
                              <w:rPr>
                                <w:rStyle w:val="TOCNumberChar"/>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margin-left:45pt;margin-top:252pt;width:104.2pt;height:140.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" filled="f" stroked="f">
                <v:textbox inset="3.6pt,,3.6pt">
                  <w:txbxContent>
                    <w:p w:rsidR="00CF1688" w:rsidRDefault="00CF1688" w:rsidP="00CF1688">
                      <w:pPr>
                        <w:pStyle w:val="TOCTitle"/>
                        <w:rPr>
                          <w:noProof/>
                        </w:rPr>
                      </w:pPr>
                      <w:r w:rsidRPr="003070EE">
                        <w:rPr>
                          <w:noProof/>
                        </w:rPr>
                        <w:t>Inside this issue:</w:t>
                      </w:r>
                    </w:p>
                    <w:p w:rsidR="00802872" w:rsidRPr="00802872" w:rsidRDefault="00802872" w:rsidP="00802872">
                      <w:pPr>
                        <w:rPr>
                          <w:sz w:val="16"/>
                          <w:szCs w:val="16"/>
                          <w:lang w:val="en"/>
                        </w:rPr>
                      </w:pPr>
                      <w:r w:rsidRPr="00802872">
                        <w:rPr>
                          <w:sz w:val="16"/>
                          <w:szCs w:val="16"/>
                          <w:lang w:val="en"/>
                        </w:rPr>
                        <w:t xml:space="preserve">President’s </w:t>
                      </w:r>
                      <w:proofErr w:type="gramStart"/>
                      <w:r w:rsidRPr="00802872">
                        <w:rPr>
                          <w:sz w:val="16"/>
                          <w:szCs w:val="16"/>
                          <w:lang w:val="en"/>
                        </w:rPr>
                        <w:t>Message</w:t>
                      </w:r>
                      <w:r>
                        <w:rPr>
                          <w:sz w:val="16"/>
                          <w:szCs w:val="16"/>
                          <w:lang w:val="en"/>
                        </w:rPr>
                        <w:t xml:space="preserve">  1</w:t>
                      </w:r>
                      <w:proofErr w:type="gramEnd"/>
                    </w:p>
                    <w:p w:rsidR="00F920F0" w:rsidRPr="00BE79E3" w:rsidRDefault="00F920F0" w:rsidP="00F920F0">
                      <w:pPr>
                        <w:spacing w:before="180" w:after="0"/>
                        <w:rPr>
                          <w:rStyle w:val="TOCNumberChar"/>
                        </w:rPr>
                      </w:pPr>
                      <w:r>
                        <w:rPr>
                          <w:rStyle w:val="TOCTextChar"/>
                        </w:rPr>
                        <w:t>Basket Auction</w:t>
                      </w:r>
                      <w:r w:rsidRPr="003070EE">
                        <w:rPr>
                          <w:rFonts w:cs="Arial"/>
                          <w:noProof/>
                          <w:sz w:val="16"/>
                          <w:szCs w:val="16"/>
                        </w:rPr>
                        <w:tab/>
                      </w:r>
                      <w:r w:rsidR="00802872">
                        <w:rPr>
                          <w:rFonts w:cs="Arial"/>
                          <w:noProof/>
                          <w:sz w:val="16"/>
                          <w:szCs w:val="16"/>
                        </w:rPr>
                        <w:t xml:space="preserve">   </w:t>
                      </w:r>
                      <w:r>
                        <w:rPr>
                          <w:rStyle w:val="TOCNumberChar"/>
                        </w:rPr>
                        <w:t>1</w:t>
                      </w:r>
                    </w:p>
                    <w:p w:rsidR="00CF1688" w:rsidRPr="00BE79E3" w:rsidRDefault="00EC605C" w:rsidP="00BE79E3">
                      <w:pPr>
                        <w:spacing w:before="180" w:after="0"/>
                        <w:rPr>
                          <w:rStyle w:val="TOCNumberChar"/>
                        </w:rPr>
                      </w:pPr>
                      <w:r>
                        <w:rPr>
                          <w:rStyle w:val="TOCTextChar"/>
                        </w:rPr>
                        <w:t>Programs</w:t>
                      </w:r>
                      <w:r>
                        <w:rPr>
                          <w:rStyle w:val="TOCTextChar"/>
                        </w:rPr>
                        <w:tab/>
                      </w:r>
                      <w:r w:rsidR="00CF1688" w:rsidRPr="003070EE">
                        <w:rPr>
                          <w:rFonts w:cs="Arial"/>
                          <w:noProof/>
                          <w:sz w:val="16"/>
                          <w:szCs w:val="16"/>
                        </w:rPr>
                        <w:tab/>
                      </w:r>
                      <w:r w:rsidR="00802872">
                        <w:rPr>
                          <w:rFonts w:cs="Arial"/>
                          <w:noProof/>
                          <w:sz w:val="16"/>
                          <w:szCs w:val="16"/>
                        </w:rPr>
                        <w:t xml:space="preserve">   </w:t>
                      </w:r>
                      <w:r w:rsidR="00CF1688" w:rsidRPr="00BE79E3">
                        <w:rPr>
                          <w:rStyle w:val="TOCNumberChar"/>
                        </w:rPr>
                        <w:t>2</w:t>
                      </w:r>
                    </w:p>
                    <w:p w:rsidR="00CF1688" w:rsidRDefault="00EC605C" w:rsidP="00BE79E3">
                      <w:pPr>
                        <w:spacing w:before="180" w:after="0"/>
                        <w:rPr>
                          <w:rStyle w:val="TOCNumberChar"/>
                        </w:rPr>
                      </w:pPr>
                      <w:r>
                        <w:rPr>
                          <w:rStyle w:val="TOCTextChar"/>
                        </w:rPr>
                        <w:t>Book Clubs</w:t>
                      </w:r>
                      <w:r w:rsidR="00CF1688" w:rsidRPr="003070EE">
                        <w:rPr>
                          <w:rFonts w:cs="Arial"/>
                          <w:noProof/>
                          <w:sz w:val="16"/>
                          <w:szCs w:val="16"/>
                        </w:rPr>
                        <w:tab/>
                      </w:r>
                      <w:r w:rsidR="00802872">
                        <w:rPr>
                          <w:rFonts w:cs="Arial"/>
                          <w:noProof/>
                          <w:sz w:val="16"/>
                          <w:szCs w:val="16"/>
                        </w:rPr>
                        <w:t xml:space="preserve">   </w:t>
                      </w:r>
                      <w:r w:rsidR="003077B0">
                        <w:rPr>
                          <w:rStyle w:val="TOCNumberChar"/>
                        </w:rPr>
                        <w:t>3</w:t>
                      </w:r>
                    </w:p>
                    <w:p w:rsidR="00802872" w:rsidRDefault="00802872" w:rsidP="00BE79E3">
                      <w:pPr>
                        <w:spacing w:before="180" w:after="0"/>
                        <w:rPr>
                          <w:rStyle w:val="TOCNumberChar"/>
                        </w:rPr>
                      </w:pPr>
                      <w:r>
                        <w:rPr>
                          <w:rStyle w:val="TOCNumberChar"/>
                        </w:rPr>
                        <w:t>State Convention</w:t>
                      </w:r>
                      <w:r>
                        <w:rPr>
                          <w:rStyle w:val="TOCNumberChar"/>
                        </w:rPr>
                        <w:tab/>
                        <w:t xml:space="preserve">   3</w:t>
                      </w:r>
                    </w:p>
                    <w:p w:rsidR="00F920F0" w:rsidRPr="00BE79E3" w:rsidRDefault="00F920F0" w:rsidP="00BE79E3">
                      <w:pPr>
                        <w:spacing w:before="180" w:after="0"/>
                        <w:rPr>
                          <w:rStyle w:val="TOCNumberChar"/>
                        </w:rPr>
                      </w:pPr>
                      <w:r>
                        <w:rPr>
                          <w:rStyle w:val="TOCNumberChar"/>
                        </w:rPr>
                        <w:t xml:space="preserve">Board Updates        </w:t>
                      </w:r>
                      <w:r w:rsidR="00802872">
                        <w:rPr>
                          <w:rStyle w:val="TOCNumberChar"/>
                        </w:rPr>
                        <w:t xml:space="preserve">   4</w:t>
                      </w:r>
                    </w:p>
                    <w:p w:rsidR="00CF1688" w:rsidRPr="00BE79E3" w:rsidRDefault="00CF1688" w:rsidP="00BE79E3">
                      <w:pPr>
                        <w:spacing w:before="180" w:after="0"/>
                        <w:rPr>
                          <w:rStyle w:val="TOCNumberChar"/>
                        </w:rPr>
                      </w:pPr>
                    </w:p>
                  </w:txbxContent>
                </v:textbox>
                <w10:wrap type="square" anchorx="page" anchory="page"/>
              </v:shape>
            </w:pict>
          </mc:Fallback>
        </mc:AlternateContent>
      </w:r>
      <w:r w:rsidR="00B20E7C">
        <w:rPr>
          <w:noProof/>
        </w:rPr>
        <mc:AlternateContent>
          <mc:Choice Requires="wps">
            <w:drawing>
              <wp:anchor distT="0" distB="0" distL="114300" distR="114300" simplePos="0" relativeHeight="251689472" behindDoc="0" locked="0" layoutInCell="1" allowOverlap="1" wp14:anchorId="486979A8" wp14:editId="116CEF6F">
                <wp:simplePos x="0" y="0"/>
                <wp:positionH relativeFrom="column">
                  <wp:posOffset>99695</wp:posOffset>
                </wp:positionH>
                <wp:positionV relativeFrom="paragraph">
                  <wp:posOffset>6290310</wp:posOffset>
                </wp:positionV>
                <wp:extent cx="1447800" cy="2357120"/>
                <wp:effectExtent l="0" t="0" r="19050" b="24130"/>
                <wp:wrapNone/>
                <wp:docPr id="4" name="Text Box 4"/>
                <wp:cNvGraphicFramePr/>
                <a:graphic xmlns:a="http://schemas.openxmlformats.org/drawingml/2006/main">
                  <a:graphicData uri="http://schemas.microsoft.com/office/word/2010/wordprocessingShape">
                    <wps:wsp>
                      <wps:cNvSpPr txBox="1"/>
                      <wps:spPr>
                        <a:xfrm>
                          <a:off x="0" y="0"/>
                          <a:ext cx="1447800" cy="2357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AE00F" w14:textId="77777777" w:rsidR="00B20E7C" w:rsidRDefault="00B20E7C" w:rsidP="00802872">
                            <w:pPr>
                              <w:jc w:val="center"/>
                            </w:pPr>
                            <w:r w:rsidRPr="00B20E7C">
                              <w:rPr>
                                <w:b/>
                                <w:i/>
                              </w:rPr>
                              <w:t>Branch Bits and Pieces</w:t>
                            </w:r>
                            <w:r>
                              <w:t xml:space="preserve"> is published two times a year (August and January)</w:t>
                            </w:r>
                          </w:p>
                          <w:p w14:paraId="64328799" w14:textId="77777777" w:rsidR="00B20E7C" w:rsidRDefault="00B20E7C">
                            <w:r>
                              <w:t>Editor:  Mary Kahler</w:t>
                            </w:r>
                          </w:p>
                          <w:p w14:paraId="0188E4DC" w14:textId="77777777" w:rsidR="00B20E7C" w:rsidRDefault="00B20E7C" w:rsidP="00802872">
                            <w:pPr>
                              <w:jc w:val="center"/>
                            </w:pPr>
                            <w:r w:rsidRPr="00B20E7C">
                              <w:rPr>
                                <w:b/>
                              </w:rPr>
                              <w:t>AAUW’s mission statement: Advancing equity for women and girls through advocacy, education and research</w:t>
                            </w:r>
                            <w:r>
                              <w:t>.</w:t>
                            </w:r>
                          </w:p>
                          <w:p w14:paraId="7BC06B17" w14:textId="77777777" w:rsidR="00B20E7C" w:rsidRDefault="00B20E7C" w:rsidP="008028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7.85pt;margin-top:495.3pt;width:114pt;height:185.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" fillcolor="white [3201]" strokeweight=".5pt">
                <v:textbox>
                  <w:txbxContent>
                    <w:p w:rsidR="00B20E7C" w:rsidRDefault="00B20E7C" w:rsidP="00802872">
                      <w:pPr>
                        <w:jc w:val="center"/>
                      </w:pPr>
                      <w:r w:rsidRPr="00B20E7C">
                        <w:rPr>
                          <w:b/>
                          <w:i/>
                        </w:rPr>
                        <w:t>Branch Bits and Pieces</w:t>
                      </w:r>
                      <w:r>
                        <w:t xml:space="preserve"> is published two times a year (August and January)</w:t>
                      </w:r>
                    </w:p>
                    <w:p w:rsidR="00B20E7C" w:rsidRDefault="00B20E7C">
                      <w:r>
                        <w:t>Editor:  Mary Kahler</w:t>
                      </w:r>
                    </w:p>
                    <w:p w:rsidR="00B20E7C" w:rsidRDefault="00B20E7C" w:rsidP="00802872">
                      <w:pPr>
                        <w:jc w:val="center"/>
                      </w:pPr>
                      <w:r w:rsidRPr="00B20E7C">
                        <w:rPr>
                          <w:b/>
                        </w:rPr>
                        <w:t>AAUW’s mission statement: Advancing equity for women and girls through advocacy, education and research</w:t>
                      </w:r>
                      <w:r>
                        <w:t>.</w:t>
                      </w:r>
                    </w:p>
                    <w:p w:rsidR="00B20E7C" w:rsidRDefault="00B20E7C" w:rsidP="00802872">
                      <w:pPr>
                        <w:jc w:val="center"/>
                      </w:pPr>
                    </w:p>
                  </w:txbxContent>
                </v:textbox>
              </v:shape>
            </w:pict>
          </mc:Fallback>
        </mc:AlternateContent>
      </w:r>
      <w:r w:rsidR="00B20E7C">
        <w:rPr>
          <w:noProof/>
        </w:rPr>
        <mc:AlternateContent>
          <mc:Choice Requires="wps">
            <w:drawing>
              <wp:anchor distT="0" distB="0" distL="114300" distR="114300" simplePos="0" relativeHeight="251634176" behindDoc="1" locked="0" layoutInCell="1" allowOverlap="1" wp14:anchorId="1B2A4127" wp14:editId="3F12481D">
                <wp:simplePos x="0" y="0"/>
                <wp:positionH relativeFrom="margin">
                  <wp:align>left</wp:align>
                </wp:positionH>
                <wp:positionV relativeFrom="page">
                  <wp:posOffset>5067935</wp:posOffset>
                </wp:positionV>
                <wp:extent cx="1371600" cy="1763395"/>
                <wp:effectExtent l="19050" t="19050" r="38100" b="30480"/>
                <wp:wrapNone/>
                <wp:docPr id="5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63395"/>
                        </a:xfrm>
                        <a:prstGeom prst="roundRect">
                          <a:avLst>
                            <a:gd name="adj" fmla="val 16667"/>
                          </a:avLst>
                        </a:prstGeom>
                        <a:noFill/>
                        <a:ln w="47625" algn="ctr">
                          <a:solidFill>
                            <a:srgbClr val="C0C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6D534" w14:textId="77777777" w:rsidR="00CF1688" w:rsidRPr="007916B3" w:rsidRDefault="00CF1688" w:rsidP="001C62F5">
                            <w:pPr>
                              <w:pStyle w:val="SidebarText"/>
                            </w:pPr>
                            <w:r w:rsidRPr="007916B3">
                              <w:t>Special points</w:t>
                            </w:r>
                          </w:p>
                          <w:p w14:paraId="717E0D98" w14:textId="77777777" w:rsidR="00CF1688" w:rsidRDefault="00CF1688" w:rsidP="001C62F5">
                            <w:pPr>
                              <w:pStyle w:val="SidebarText"/>
                            </w:pPr>
                            <w:r>
                              <w:t>of</w:t>
                            </w:r>
                            <w:r w:rsidRPr="007916B3">
                              <w:t xml:space="preserve"> interest:</w:t>
                            </w:r>
                          </w:p>
                          <w:p w14:paraId="0BDC7B08" w14:textId="77777777" w:rsidR="00CF1688" w:rsidRPr="007878E4" w:rsidRDefault="008E64FD" w:rsidP="00802872">
                            <w:pPr>
                              <w:pStyle w:val="SidebarList"/>
                              <w:spacing w:before="0"/>
                            </w:pPr>
                            <w:r>
                              <w:t>Board Notes</w:t>
                            </w:r>
                          </w:p>
                          <w:p w14:paraId="24688A4B" w14:textId="77777777" w:rsidR="00802872" w:rsidRDefault="00FD5E3A" w:rsidP="00802872">
                            <w:pPr>
                              <w:pStyle w:val="SidebarList"/>
                              <w:spacing w:before="0"/>
                            </w:pPr>
                            <w:r>
                              <w:t>Program information</w:t>
                            </w:r>
                          </w:p>
                          <w:p w14:paraId="598E356A" w14:textId="77777777" w:rsidR="00802872" w:rsidRDefault="00802872" w:rsidP="00802872">
                            <w:pPr>
                              <w:pStyle w:val="SidebarList"/>
                              <w:spacing w:before="0"/>
                            </w:pPr>
                            <w:r w:rsidRPr="00802872">
                              <w:t>Fundraiser Update</w:t>
                            </w:r>
                          </w:p>
                          <w:p w14:paraId="3FA3F900" w14:textId="77777777" w:rsidR="00802872" w:rsidRPr="00802872" w:rsidRDefault="00802872" w:rsidP="00802872">
                            <w:pPr>
                              <w:pStyle w:val="SidebarList"/>
                              <w:spacing w:before="0"/>
                            </w:pPr>
                            <w:r>
                              <w:t>S</w:t>
                            </w:r>
                            <w:r w:rsidRPr="00802872">
                              <w:t>tate Convention</w:t>
                            </w:r>
                          </w:p>
                          <w:p w14:paraId="10945882" w14:textId="77777777" w:rsidR="00CF1688" w:rsidRPr="00AB564F" w:rsidRDefault="00FD5E3A" w:rsidP="00802872">
                            <w:pPr>
                              <w:pStyle w:val="SidebarList"/>
                              <w:spacing w:before="0"/>
                            </w:pPr>
                            <w:r>
                              <w:t>Book Club titles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21" o:spid="_x0000_s1028" style="position:absolute;margin-left:0;margin-top:399.05pt;width:108pt;height:138.8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" filled="f" strokecolor="silver" strokeweight="3.75pt">
                <v:textbox style="mso-fit-shape-to-text:t" inset="3.6pt,,3.6pt">
                  <w:txbxContent>
                    <w:p w:rsidR="00CF1688" w:rsidRPr="007916B3" w:rsidRDefault="00CF1688" w:rsidP="001C62F5">
                      <w:pPr>
                        <w:pStyle w:val="SidebarText"/>
                      </w:pPr>
                      <w:r w:rsidRPr="007916B3">
                        <w:t>Special points</w:t>
                      </w:r>
                    </w:p>
                    <w:p w:rsidR="00CF1688" w:rsidRDefault="00CF1688" w:rsidP="001C62F5">
                      <w:pPr>
                        <w:pStyle w:val="SidebarText"/>
                      </w:pPr>
                      <w:r>
                        <w:t>of</w:t>
                      </w:r>
                      <w:r w:rsidRPr="007916B3">
                        <w:t xml:space="preserve"> interest:</w:t>
                      </w:r>
                    </w:p>
                    <w:p w:rsidR="00CF1688" w:rsidRPr="007878E4" w:rsidRDefault="008E64FD" w:rsidP="00802872">
                      <w:pPr>
                        <w:pStyle w:val="SidebarList"/>
                        <w:spacing w:before="0"/>
                      </w:pPr>
                      <w:r>
                        <w:t>Board Notes</w:t>
                      </w:r>
                    </w:p>
                    <w:p w:rsidR="00802872" w:rsidRDefault="00FD5E3A" w:rsidP="00802872">
                      <w:pPr>
                        <w:pStyle w:val="SidebarList"/>
                        <w:spacing w:before="0"/>
                      </w:pPr>
                      <w:r>
                        <w:t>Program information</w:t>
                      </w:r>
                    </w:p>
                    <w:p w:rsidR="00802872" w:rsidRDefault="00802872" w:rsidP="00802872">
                      <w:pPr>
                        <w:pStyle w:val="SidebarList"/>
                        <w:spacing w:before="0"/>
                      </w:pPr>
                      <w:r w:rsidRPr="00802872">
                        <w:t>Fundraiser Update</w:t>
                      </w:r>
                    </w:p>
                    <w:p w:rsidR="00802872" w:rsidRPr="00802872" w:rsidRDefault="00802872" w:rsidP="00802872">
                      <w:pPr>
                        <w:pStyle w:val="SidebarList"/>
                        <w:spacing w:before="0"/>
                      </w:pPr>
                      <w:r>
                        <w:t>S</w:t>
                      </w:r>
                      <w:r w:rsidRPr="00802872">
                        <w:t>tate Convention</w:t>
                      </w:r>
                    </w:p>
                    <w:p w:rsidR="00CF1688" w:rsidRPr="00AB564F" w:rsidRDefault="00FD5E3A" w:rsidP="00802872">
                      <w:pPr>
                        <w:pStyle w:val="SidebarList"/>
                        <w:spacing w:before="0"/>
                      </w:pPr>
                      <w:r>
                        <w:t>Book Club titles</w:t>
                      </w:r>
                    </w:p>
                  </w:txbxContent>
                </v:textbox>
                <w10:wrap anchorx="margin" anchory="page"/>
              </v:roundrect>
            </w:pict>
          </mc:Fallback>
        </mc:AlternateContent>
      </w:r>
      <w:r w:rsidR="004059AE">
        <w:rPr>
          <w:noProof/>
        </w:rPr>
        <mc:AlternateContent>
          <mc:Choice Requires="wps">
            <w:drawing>
              <wp:anchor distT="0" distB="0" distL="114300" distR="114300" simplePos="0" relativeHeight="251636224" behindDoc="0" locked="0" layoutInCell="1" allowOverlap="1" wp14:anchorId="3B655D4C" wp14:editId="3AB90181">
                <wp:simplePos x="0" y="0"/>
                <wp:positionH relativeFrom="page">
                  <wp:posOffset>2286000</wp:posOffset>
                </wp:positionH>
                <wp:positionV relativeFrom="page">
                  <wp:posOffset>3324225</wp:posOffset>
                </wp:positionV>
                <wp:extent cx="1497965" cy="5934075"/>
                <wp:effectExtent l="0" t="0" r="6985" b="9525"/>
                <wp:wrapNone/>
                <wp:docPr id="12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93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6F5F8A93" w14:textId="77777777" w:rsidR="00B20E7C" w:rsidRDefault="00B20E7C" w:rsidP="004059AE">
                            <w:pPr>
                              <w:shd w:val="clear" w:color="auto" w:fill="FFFFFF"/>
                              <w:spacing w:after="0" w:line="240" w:lineRule="auto"/>
                              <w:rPr>
                                <w:rFonts w:cs="Arial"/>
                                <w:color w:val="222222"/>
                                <w:kern w:val="0"/>
                                <w:sz w:val="22"/>
                                <w:szCs w:val="22"/>
                              </w:rPr>
                            </w:pPr>
                            <w:r>
                              <w:rPr>
                                <w:noProof/>
                              </w:rPr>
                              <w:drawing>
                                <wp:inline distT="0" distB="0" distL="0" distR="0" wp14:anchorId="739EFEDA" wp14:editId="35A3DC0B">
                                  <wp:extent cx="1497965" cy="958817"/>
                                  <wp:effectExtent l="0" t="0" r="6985" b="0"/>
                                  <wp:docPr id="5" name="Picture 5" descr="Stunning Happy New Year 2021 Images in 2020 | Happy new year greetings, New  year greetings, New year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nning Happy New Year 2021 Images in 2020 | Happy new year greetings, New  year greetings, New year wis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965" cy="958817"/>
                                          </a:xfrm>
                                          <a:prstGeom prst="rect">
                                            <a:avLst/>
                                          </a:prstGeom>
                                          <a:noFill/>
                                          <a:ln>
                                            <a:noFill/>
                                          </a:ln>
                                        </pic:spPr>
                                      </pic:pic>
                                    </a:graphicData>
                                  </a:graphic>
                                </wp:inline>
                              </w:drawing>
                            </w:r>
                          </w:p>
                          <w:p w14:paraId="3F5427F5" w14:textId="77777777" w:rsidR="00B20E7C" w:rsidRDefault="00B20E7C" w:rsidP="004059AE">
                            <w:pPr>
                              <w:shd w:val="clear" w:color="auto" w:fill="FFFFFF"/>
                              <w:spacing w:after="0" w:line="240" w:lineRule="auto"/>
                              <w:rPr>
                                <w:rFonts w:cs="Arial"/>
                                <w:color w:val="222222"/>
                                <w:kern w:val="0"/>
                                <w:sz w:val="22"/>
                                <w:szCs w:val="22"/>
                              </w:rPr>
                            </w:pPr>
                          </w:p>
                          <w:p w14:paraId="1A8DB3E7" w14:textId="77777777" w:rsidR="00B20E7C" w:rsidRPr="00B20E7C" w:rsidRDefault="004059AE" w:rsidP="004059AE">
                            <w:pPr>
                              <w:shd w:val="clear" w:color="auto" w:fill="FFFFFF"/>
                              <w:spacing w:after="0" w:line="240" w:lineRule="auto"/>
                              <w:rPr>
                                <w:rFonts w:cs="Arial"/>
                                <w:b/>
                                <w:color w:val="222222"/>
                                <w:kern w:val="0"/>
                                <w:sz w:val="24"/>
                                <w:szCs w:val="24"/>
                              </w:rPr>
                            </w:pPr>
                            <w:r w:rsidRPr="00B20E7C">
                              <w:rPr>
                                <w:rFonts w:cs="Arial"/>
                                <w:b/>
                                <w:color w:val="222222"/>
                                <w:kern w:val="0"/>
                                <w:sz w:val="24"/>
                                <w:szCs w:val="24"/>
                              </w:rPr>
                              <w:t xml:space="preserve">Happy New Year!  </w:t>
                            </w:r>
                          </w:p>
                          <w:p w14:paraId="493B6CD9" w14:textId="77777777" w:rsidR="00B20E7C" w:rsidRDefault="00B20E7C" w:rsidP="004059AE">
                            <w:pPr>
                              <w:shd w:val="clear" w:color="auto" w:fill="FFFFFF"/>
                              <w:spacing w:after="0" w:line="240" w:lineRule="auto"/>
                              <w:rPr>
                                <w:rFonts w:cs="Arial"/>
                                <w:color w:val="222222"/>
                                <w:kern w:val="0"/>
                                <w:sz w:val="22"/>
                                <w:szCs w:val="22"/>
                              </w:rPr>
                            </w:pPr>
                          </w:p>
                          <w:p w14:paraId="07CBA910" w14:textId="6989E556" w:rsid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My wishes for all of you in 2021 are patience, hope, resiliency, good health</w:t>
                            </w:r>
                            <w:r w:rsidR="00043F1D">
                              <w:rPr>
                                <w:rFonts w:cs="Arial"/>
                                <w:color w:val="222222"/>
                                <w:kern w:val="0"/>
                                <w:sz w:val="22"/>
                                <w:szCs w:val="22"/>
                              </w:rPr>
                              <w:t xml:space="preserve">, </w:t>
                            </w:r>
                            <w:r w:rsidR="005A7E10">
                              <w:rPr>
                                <w:rFonts w:cs="Arial"/>
                                <w:color w:val="222222"/>
                                <w:kern w:val="0"/>
                                <w:sz w:val="22"/>
                                <w:szCs w:val="22"/>
                              </w:rPr>
                              <w:t>unity</w:t>
                            </w:r>
                            <w:r w:rsidR="00043F1D">
                              <w:rPr>
                                <w:rFonts w:cs="Arial"/>
                                <w:color w:val="222222"/>
                                <w:kern w:val="0"/>
                                <w:sz w:val="22"/>
                                <w:szCs w:val="22"/>
                              </w:rPr>
                              <w:t xml:space="preserve">, </w:t>
                            </w:r>
                            <w:r w:rsidRPr="004059AE">
                              <w:rPr>
                                <w:rFonts w:cs="Arial"/>
                                <w:color w:val="222222"/>
                                <w:kern w:val="0"/>
                                <w:sz w:val="22"/>
                                <w:szCs w:val="22"/>
                              </w:rPr>
                              <w:t xml:space="preserve">and </w:t>
                            </w:r>
                            <w:r w:rsidR="00043F1D">
                              <w:rPr>
                                <w:rFonts w:cs="Arial"/>
                                <w:color w:val="222222"/>
                                <w:kern w:val="0"/>
                                <w:sz w:val="22"/>
                                <w:szCs w:val="22"/>
                              </w:rPr>
                              <w:t>h</w:t>
                            </w:r>
                            <w:r w:rsidRPr="004059AE">
                              <w:rPr>
                                <w:rFonts w:cs="Arial"/>
                                <w:color w:val="222222"/>
                                <w:kern w:val="0"/>
                                <w:sz w:val="22"/>
                                <w:szCs w:val="22"/>
                              </w:rPr>
                              <w:t>appiness.  Any other year this greeting would sound cliché, but I think we can all agree that this year it has true meaning!</w:t>
                            </w:r>
                          </w:p>
                          <w:p w14:paraId="2B217154" w14:textId="77777777" w:rsidR="006E6EC3" w:rsidRPr="004059AE" w:rsidRDefault="006E6EC3" w:rsidP="004059AE">
                            <w:pPr>
                              <w:shd w:val="clear" w:color="auto" w:fill="FFFFFF"/>
                              <w:spacing w:after="0" w:line="240" w:lineRule="auto"/>
                              <w:rPr>
                                <w:rFonts w:cs="Arial"/>
                                <w:color w:val="222222"/>
                                <w:kern w:val="0"/>
                                <w:sz w:val="22"/>
                                <w:szCs w:val="22"/>
                              </w:rPr>
                            </w:pPr>
                          </w:p>
                          <w:p w14:paraId="3D0564EE" w14:textId="77777777" w:rsidR="006E6EC3"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 xml:space="preserve">As we forge ahead, we want to remain safe so most of our spring programs </w:t>
                            </w:r>
                            <w:r w:rsidR="00B20E7C">
                              <w:rPr>
                                <w:rFonts w:cs="Arial"/>
                                <w:color w:val="222222"/>
                                <w:kern w:val="0"/>
                                <w:sz w:val="22"/>
                                <w:szCs w:val="22"/>
                              </w:rPr>
                              <w:t xml:space="preserve">and book clubs </w:t>
                            </w:r>
                            <w:r w:rsidRPr="004059AE">
                              <w:rPr>
                                <w:rFonts w:cs="Arial"/>
                                <w:color w:val="222222"/>
                                <w:kern w:val="0"/>
                                <w:sz w:val="22"/>
                                <w:szCs w:val="22"/>
                              </w:rPr>
                              <w:t xml:space="preserve">will continue via Zoom. </w:t>
                            </w:r>
                          </w:p>
                          <w:p w14:paraId="12FDC7E5" w14:textId="77777777" w:rsidR="006E6EC3" w:rsidRDefault="006E6EC3" w:rsidP="004059AE">
                            <w:pPr>
                              <w:shd w:val="clear" w:color="auto" w:fill="FFFFFF"/>
                              <w:spacing w:after="0" w:line="240" w:lineRule="auto"/>
                              <w:rPr>
                                <w:rFonts w:cs="Arial"/>
                                <w:color w:val="222222"/>
                                <w:kern w:val="0"/>
                                <w:sz w:val="22"/>
                                <w:szCs w:val="22"/>
                              </w:rPr>
                            </w:pPr>
                          </w:p>
                          <w:p w14:paraId="2CEA4FF8" w14:textId="77777777"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I am especially looking forward</w:t>
                            </w:r>
                            <w:r w:rsidRPr="004059AE">
                              <w:rPr>
                                <w:rFonts w:cs="Arial"/>
                                <w:color w:val="222222"/>
                                <w:kern w:val="0"/>
                                <w:sz w:val="32"/>
                                <w:szCs w:val="32"/>
                              </w:rPr>
                              <w:t xml:space="preserve"> </w:t>
                            </w:r>
                            <w:r w:rsidRPr="004059AE">
                              <w:rPr>
                                <w:rFonts w:cs="Arial"/>
                                <w:color w:val="222222"/>
                                <w:kern w:val="0"/>
                                <w:sz w:val="22"/>
                                <w:szCs w:val="22"/>
                              </w:rPr>
                              <w:t>to our modified end-of-the-year “brunch” where I am hoping I will be able to see all of you in person.  See the newsletter for details on all the fun programs and activities.</w:t>
                            </w:r>
                          </w:p>
                          <w:p w14:paraId="340AA447" w14:textId="77777777" w:rsidR="006E6EC3" w:rsidRDefault="006E6EC3" w:rsidP="004059AE">
                            <w:pPr>
                              <w:shd w:val="clear" w:color="auto" w:fill="FFFFFF"/>
                              <w:spacing w:after="0" w:line="240" w:lineRule="auto"/>
                              <w:rPr>
                                <w:rFonts w:cs="Arial"/>
                                <w:color w:val="222222"/>
                                <w:kern w:val="0"/>
                                <w:sz w:val="22"/>
                                <w:szCs w:val="22"/>
                              </w:rPr>
                            </w:pPr>
                          </w:p>
                          <w:p w14:paraId="174D00B3" w14:textId="20DCF7C8"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The newsletter has information on the virtual State Convention.  The committee has worked hard on</w:t>
                            </w:r>
                            <w:r w:rsidRPr="004059AE">
                              <w:rPr>
                                <w:rFonts w:cs="Arial"/>
                                <w:color w:val="222222"/>
                                <w:kern w:val="0"/>
                                <w:sz w:val="32"/>
                                <w:szCs w:val="32"/>
                              </w:rPr>
                              <w:t xml:space="preserve"> </w:t>
                            </w:r>
                            <w:r w:rsidRPr="004059AE">
                              <w:rPr>
                                <w:rFonts w:cs="Arial"/>
                                <w:color w:val="222222"/>
                                <w:kern w:val="0"/>
                                <w:sz w:val="22"/>
                                <w:szCs w:val="22"/>
                              </w:rPr>
                              <w:t xml:space="preserve">this year’s event, so I hope you will plan to tune in to </w:t>
                            </w:r>
                            <w:r w:rsidR="00043F1D">
                              <w:rPr>
                                <w:rFonts w:cs="Arial"/>
                                <w:color w:val="222222"/>
                                <w:kern w:val="0"/>
                                <w:sz w:val="22"/>
                                <w:szCs w:val="22"/>
                              </w:rPr>
                              <w:t>all or part</w:t>
                            </w:r>
                            <w:r w:rsidRPr="004059AE">
                              <w:rPr>
                                <w:rFonts w:cs="Arial"/>
                                <w:color w:val="222222"/>
                                <w:kern w:val="0"/>
                                <w:sz w:val="22"/>
                                <w:szCs w:val="22"/>
                              </w:rPr>
                              <w:t xml:space="preserve"> of it. </w:t>
                            </w:r>
                          </w:p>
                          <w:p w14:paraId="0020A2C1" w14:textId="77777777" w:rsidR="006E6EC3" w:rsidRDefault="006E6EC3" w:rsidP="004059AE">
                            <w:pPr>
                              <w:shd w:val="clear" w:color="auto" w:fill="FFFFFF"/>
                              <w:spacing w:after="0" w:line="240" w:lineRule="auto"/>
                              <w:rPr>
                                <w:rFonts w:cs="Arial"/>
                                <w:color w:val="222222"/>
                                <w:kern w:val="0"/>
                                <w:sz w:val="22"/>
                                <w:szCs w:val="22"/>
                              </w:rPr>
                            </w:pPr>
                          </w:p>
                          <w:p w14:paraId="7F1083C7" w14:textId="77777777"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Also, THANK YOU so much for your generosity is keeping our scholarship money intact for 2021!  You are awesome!</w:t>
                            </w:r>
                          </w:p>
                          <w:p w14:paraId="379C55F1" w14:textId="77777777" w:rsidR="006E6EC3" w:rsidRDefault="006E6EC3" w:rsidP="004059AE">
                            <w:pPr>
                              <w:shd w:val="clear" w:color="auto" w:fill="FFFFFF"/>
                              <w:spacing w:after="0" w:line="240" w:lineRule="auto"/>
                              <w:rPr>
                                <w:rFonts w:cs="Arial"/>
                                <w:color w:val="222222"/>
                                <w:kern w:val="0"/>
                                <w:sz w:val="22"/>
                                <w:szCs w:val="22"/>
                              </w:rPr>
                            </w:pPr>
                          </w:p>
                          <w:p w14:paraId="0399CEF4" w14:textId="77777777" w:rsidR="00B20E7C"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 xml:space="preserve">Again, because I can’t say it enough, Happy New Year!  </w:t>
                            </w:r>
                          </w:p>
                          <w:p w14:paraId="3EA5164C" w14:textId="77777777" w:rsidR="00B20E7C" w:rsidRDefault="00B20E7C" w:rsidP="004059AE">
                            <w:pPr>
                              <w:shd w:val="clear" w:color="auto" w:fill="FFFFFF"/>
                              <w:spacing w:after="0" w:line="240" w:lineRule="auto"/>
                              <w:rPr>
                                <w:rFonts w:cs="Arial"/>
                                <w:color w:val="222222"/>
                                <w:kern w:val="0"/>
                                <w:sz w:val="22"/>
                                <w:szCs w:val="22"/>
                              </w:rPr>
                            </w:pPr>
                          </w:p>
                          <w:p w14:paraId="5E55292A" w14:textId="77777777"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Diane </w:t>
                            </w:r>
                          </w:p>
                          <w:p w14:paraId="04191C02" w14:textId="77777777" w:rsidR="007056C8" w:rsidRPr="007056C8" w:rsidRDefault="00FA374E" w:rsidP="007056C8">
                            <w:pPr>
                              <w:spacing w:line="240" w:lineRule="auto"/>
                              <w:rPr>
                                <w:rFonts w:ascii="Tahoma" w:hAnsi="Tahoma" w:cs="Tahoma"/>
                                <w:lang w:val="en"/>
                              </w:rPr>
                            </w:pPr>
                            <w:r>
                              <w:rPr>
                                <w:noProof/>
                              </w:rPr>
                              <w:drawing>
                                <wp:inline distT="0" distB="0" distL="0" distR="0" wp14:anchorId="6A3D6CBB" wp14:editId="518140DD">
                                  <wp:extent cx="1762125" cy="1323975"/>
                                  <wp:effectExtent l="0" t="0" r="0" b="0"/>
                                  <wp:docPr id="1" name="Picture 1" descr="43,043 Bright Future Photos - Free &amp; Royalty-Free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043 Bright Future Photos - Free &amp; Royalty-Free Stock Photo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p w14:paraId="525433D8" w14:textId="77777777" w:rsidR="004059AE" w:rsidRDefault="004059AE" w:rsidP="00EA0867">
                            <w:pPr>
                              <w:spacing w:after="0" w:line="240" w:lineRule="auto"/>
                              <w:jc w:val="center"/>
                            </w:pPr>
                          </w:p>
                          <w:p w14:paraId="0355CB60" w14:textId="77777777" w:rsidR="004059AE" w:rsidRDefault="004059AE" w:rsidP="00EA0867">
                            <w:pPr>
                              <w:spacing w:after="0" w:line="240" w:lineRule="auto"/>
                              <w:jc w:val="center"/>
                            </w:pPr>
                          </w:p>
                          <w:p w14:paraId="0D67D68E" w14:textId="77777777" w:rsidR="00EA0867" w:rsidRPr="00B20E7C" w:rsidRDefault="00B20E7C" w:rsidP="006E6EC3">
                            <w:pPr>
                              <w:spacing w:after="0" w:line="240" w:lineRule="auto"/>
                              <w:rPr>
                                <w:b/>
                                <w:i/>
                              </w:rPr>
                            </w:pPr>
                            <w:r>
                              <w:t xml:space="preserve">   </w:t>
                            </w:r>
                            <w:r w:rsidR="00A8745E" w:rsidRPr="00B20E7C">
                              <w:rPr>
                                <w:b/>
                                <w:i/>
                              </w:rPr>
                              <w:t>BRIGHTER FUTURES</w:t>
                            </w:r>
                          </w:p>
                          <w:p w14:paraId="639EAD4C" w14:textId="77777777" w:rsidR="00A8745E" w:rsidRDefault="00A8745E" w:rsidP="00EA0867">
                            <w:pPr>
                              <w:spacing w:after="0" w:line="240" w:lineRule="auto"/>
                              <w:jc w:val="center"/>
                            </w:pPr>
                          </w:p>
                          <w:p w14:paraId="596B20CA" w14:textId="77777777" w:rsidR="00A8745E" w:rsidRDefault="00A8745E" w:rsidP="00A8745E">
                            <w:pPr>
                              <w:pStyle w:val="NormalWeb"/>
                              <w:spacing w:before="0" w:beforeAutospacing="0" w:after="160" w:afterAutospacing="0"/>
                              <w:rPr>
                                <w:rFonts w:ascii="Calibri" w:hAnsi="Calibri" w:cs="Calibri"/>
                                <w:color w:val="000000"/>
                                <w:sz w:val="20"/>
                                <w:szCs w:val="20"/>
                              </w:rPr>
                            </w:pPr>
                            <w:r w:rsidRPr="00A8745E">
                              <w:rPr>
                                <w:rFonts w:ascii="Calibri" w:hAnsi="Calibri" w:cs="Calibri"/>
                                <w:color w:val="000000"/>
                                <w:sz w:val="20"/>
                                <w:szCs w:val="20"/>
                              </w:rPr>
                              <w:t>Last summer our Executive Board, because of COVID, cancelled the October basket auction and decided to try a direct appeal to our members to raise the money we need to give out scholarships in the spring. The Board set our fundraising goal at $5,000, in order to fund two high school and one MPTC scholarships. A GoFundMe page was created under the title “Brighter Futures”, and members were asked to contribute. Our generous members and their friends responded with enough funds to surpass our goal by over $800.  When one magnanimous member saw how close we were to hitting our last year’s total, they responded with an additional check to give us a final figure of $6,000.  This enables us to give out two high school and two MPTC scholarships this spring. In total, seven nonmembers and 98% of our members contributed to this effort.  Thank you to everyone who helped make this such a bright light amidst the COVID gloom</w:t>
                            </w:r>
                            <w:r>
                              <w:rPr>
                                <w:rFonts w:ascii="Calibri" w:hAnsi="Calibri" w:cs="Calibri"/>
                                <w:color w:val="000000"/>
                                <w:sz w:val="20"/>
                                <w:szCs w:val="20"/>
                              </w:rPr>
                              <w:t>.</w:t>
                            </w:r>
                          </w:p>
                          <w:p w14:paraId="7DD5B999" w14:textId="77777777" w:rsidR="00A8745E" w:rsidRDefault="00A8745E" w:rsidP="00A8745E">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--Bobbi Marck</w:t>
                            </w:r>
                          </w:p>
                          <w:p w14:paraId="0B3E2915" w14:textId="77777777" w:rsidR="00A8745E" w:rsidRPr="00A8745E" w:rsidRDefault="00A8745E" w:rsidP="00A8745E">
                            <w:pPr>
                              <w:pStyle w:val="NormalWeb"/>
                              <w:spacing w:before="0" w:beforeAutospacing="0" w:after="0" w:afterAutospacing="0"/>
                              <w:rPr>
                                <w:sz w:val="20"/>
                                <w:szCs w:val="20"/>
                              </w:rPr>
                            </w:pPr>
                            <w:r>
                              <w:rPr>
                                <w:rFonts w:ascii="Calibri" w:hAnsi="Calibri" w:cs="Calibri"/>
                                <w:color w:val="000000"/>
                                <w:sz w:val="20"/>
                                <w:szCs w:val="20"/>
                              </w:rPr>
                              <w:t>Committee Chair</w:t>
                            </w:r>
                          </w:p>
                          <w:p w14:paraId="6ABABFE7" w14:textId="77777777" w:rsidR="00601A45" w:rsidRPr="00EA0867" w:rsidRDefault="00972919" w:rsidP="00EA0867">
                            <w:pPr>
                              <w:spacing w:after="0" w:line="240" w:lineRule="auto"/>
                              <w:jc w:val="center"/>
                              <w:rPr>
                                <w:i/>
                              </w:rPr>
                            </w:pPr>
                            <w:r w:rsidRPr="00EA0867">
                              <w:rPr>
                                <w:i/>
                              </w:rPr>
                              <w:t xml:space="preserve">.  </w:t>
                            </w:r>
                          </w:p>
                          <w:p w14:paraId="1960E061" w14:textId="77777777" w:rsidR="00601A45" w:rsidRPr="00EA0867" w:rsidRDefault="00601A45" w:rsidP="00EE3477">
                            <w:pPr>
                              <w:spacing w:after="0" w:line="240" w:lineRule="auto"/>
                              <w:jc w:val="center"/>
                              <w:rPr>
                                <w:i/>
                              </w:rPr>
                            </w:pPr>
                          </w:p>
                          <w:p w14:paraId="348CAC73" w14:textId="77777777" w:rsidR="00601A45" w:rsidRPr="00EA0867" w:rsidRDefault="00601A45" w:rsidP="00EE3477">
                            <w:pPr>
                              <w:spacing w:after="0" w:line="240" w:lineRule="auto"/>
                              <w:jc w:val="center"/>
                              <w:rPr>
                                <w:i/>
                              </w:rPr>
                            </w:pPr>
                          </w:p>
                          <w:p w14:paraId="13C08EFF" w14:textId="77777777" w:rsidR="00601A45" w:rsidRDefault="00601A45" w:rsidP="00EE3477">
                            <w:pPr>
                              <w:spacing w:after="0" w:line="240" w:lineRule="auto"/>
                              <w:jc w:val="center"/>
                            </w:pPr>
                          </w:p>
                          <w:p w14:paraId="5D3A9098" w14:textId="77777777" w:rsidR="00601A45" w:rsidRDefault="00601A45" w:rsidP="00EE3477">
                            <w:pPr>
                              <w:spacing w:after="0" w:line="240" w:lineRule="auto"/>
                              <w:jc w:val="center"/>
                            </w:pPr>
                          </w:p>
                          <w:p w14:paraId="2ACA0DC2" w14:textId="77777777" w:rsidR="00601A45" w:rsidRDefault="00601A45" w:rsidP="00EE3477">
                            <w:pPr>
                              <w:spacing w:after="0" w:line="240" w:lineRule="auto"/>
                              <w:jc w:val="center"/>
                            </w:pPr>
                          </w:p>
                          <w:p w14:paraId="247E8C97" w14:textId="77777777" w:rsidR="00601A45" w:rsidRDefault="00601A45" w:rsidP="00EE3477">
                            <w:pPr>
                              <w:spacing w:after="0" w:line="240" w:lineRule="auto"/>
                              <w:jc w:val="center"/>
                            </w:pPr>
                          </w:p>
                          <w:p w14:paraId="25E450C7" w14:textId="77777777" w:rsidR="00601A45" w:rsidRDefault="00601A45" w:rsidP="00EE3477">
                            <w:pPr>
                              <w:spacing w:after="0" w:line="240" w:lineRule="auto"/>
                              <w:jc w:val="center"/>
                            </w:pPr>
                          </w:p>
                          <w:p w14:paraId="42FBA68E" w14:textId="77777777" w:rsidR="000F445B" w:rsidRDefault="000F445B" w:rsidP="00EE3477">
                            <w:pPr>
                              <w:spacing w:after="0" w:line="240" w:lineRule="auto"/>
                              <w:jc w:val="center"/>
                            </w:pPr>
                            <w:r>
                              <w:t>---------------------------------</w:t>
                            </w:r>
                          </w:p>
                          <w:p w14:paraId="4B315B45" w14:textId="77777777" w:rsidR="008E64FD" w:rsidRDefault="008E64FD" w:rsidP="00EE3477">
                            <w:pPr>
                              <w:spacing w:after="0" w:line="240" w:lineRule="auto"/>
                              <w:jc w:val="center"/>
                            </w:pPr>
                          </w:p>
                          <w:p w14:paraId="3F873D0F" w14:textId="77777777" w:rsidR="008E64FD" w:rsidRPr="000F445B" w:rsidRDefault="008E64FD" w:rsidP="008E64FD">
                            <w:pPr>
                              <w:jc w:val="center"/>
                              <w:rPr>
                                <w:rFonts w:ascii="Impact" w:hAnsi="Impact"/>
                                <w:b/>
                                <w:sz w:val="28"/>
                                <w:szCs w:val="28"/>
                              </w:rPr>
                            </w:pPr>
                            <w:r w:rsidRPr="000F445B">
                              <w:rPr>
                                <w:rFonts w:ascii="Impact" w:hAnsi="Impact"/>
                                <w:b/>
                                <w:sz w:val="28"/>
                                <w:szCs w:val="28"/>
                              </w:rPr>
                              <w:t>A TISKET, A TASKET, WHERE’S THE BASKET</w:t>
                            </w:r>
                          </w:p>
                          <w:p w14:paraId="423E3DDE" w14:textId="77777777" w:rsidR="008E64FD" w:rsidRDefault="008E64FD" w:rsidP="008E64FD">
                            <w:r w:rsidRPr="000F445B">
                              <w:rPr>
                                <w:sz w:val="18"/>
                                <w:szCs w:val="18"/>
                              </w:rPr>
                              <w:t xml:space="preserve">Due to </w:t>
                            </w:r>
                            <w:proofErr w:type="spellStart"/>
                            <w:r w:rsidRPr="000F445B">
                              <w:rPr>
                                <w:sz w:val="18"/>
                                <w:szCs w:val="18"/>
                              </w:rPr>
                              <w:t>covid</w:t>
                            </w:r>
                            <w:proofErr w:type="spellEnd"/>
                            <w:r w:rsidRPr="000F445B">
                              <w:rPr>
                                <w:sz w:val="18"/>
                                <w:szCs w:val="18"/>
                              </w:rPr>
                              <w:t xml:space="preserve"> restrictions, the board unanimously voted to cancel our annual Basket Auction in October.  In its place will be a simple fundraising campaign.  The goal is to raise enough money to cover the scholarships that we support.  Look forward to more information at our September meeting.   Members of the fundraising committee are Bobbi Marck, Deanna Disch, Carmen Hanson, Diane Kitchen, Nancy Palm and</w:t>
                            </w:r>
                            <w:r>
                              <w:t xml:space="preserve"> Andrea </w:t>
                            </w:r>
                            <w:proofErr w:type="spellStart"/>
                            <w:r>
                              <w:t>Utrie</w:t>
                            </w:r>
                            <w:proofErr w:type="spellEnd"/>
                            <w:r>
                              <w:t xml:space="preserve">.  </w:t>
                            </w:r>
                          </w:p>
                          <w:p w14:paraId="68D84A2F" w14:textId="77777777" w:rsidR="00CF1688" w:rsidRPr="005F6F0C" w:rsidRDefault="00CF1688" w:rsidP="005F6F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55D4C" id="_x0000_t202" coordsize="21600,21600" o:spt="202" path="m,l,21600r21600,l21600,xe">
                <v:stroke joinstyle="miter"/>
                <v:path gradientshapeok="t" o:connecttype="rect"/>
              </v:shapetype>
              <v:shape id="Text Box 123" o:spid="_x0000_s1029" type="#_x0000_t202" style="position:absolute;margin-left:180pt;margin-top:261.75pt;width:117.95pt;height:467.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" filled="f" stroked="f">
                <v:textbox style="mso-next-textbox:#Text Box 125" inset="0,0,0,0">
                  <w:txbxContent>
                    <w:p w14:paraId="6F5F8A93" w14:textId="77777777" w:rsidR="00B20E7C" w:rsidRDefault="00B20E7C" w:rsidP="004059AE">
                      <w:pPr>
                        <w:shd w:val="clear" w:color="auto" w:fill="FFFFFF"/>
                        <w:spacing w:after="0" w:line="240" w:lineRule="auto"/>
                        <w:rPr>
                          <w:rFonts w:cs="Arial"/>
                          <w:color w:val="222222"/>
                          <w:kern w:val="0"/>
                          <w:sz w:val="22"/>
                          <w:szCs w:val="22"/>
                        </w:rPr>
                      </w:pPr>
                      <w:r>
                        <w:rPr>
                          <w:noProof/>
                        </w:rPr>
                        <w:drawing>
                          <wp:inline distT="0" distB="0" distL="0" distR="0" wp14:anchorId="739EFEDA" wp14:editId="35A3DC0B">
                            <wp:extent cx="1497965" cy="958817"/>
                            <wp:effectExtent l="0" t="0" r="6985" b="0"/>
                            <wp:docPr id="5" name="Picture 5" descr="Stunning Happy New Year 2021 Images in 2020 | Happy new year greetings, New  year greetings, New year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nning Happy New Year 2021 Images in 2020 | Happy new year greetings, New  year greetings, New year wis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965" cy="958817"/>
                                    </a:xfrm>
                                    <a:prstGeom prst="rect">
                                      <a:avLst/>
                                    </a:prstGeom>
                                    <a:noFill/>
                                    <a:ln>
                                      <a:noFill/>
                                    </a:ln>
                                  </pic:spPr>
                                </pic:pic>
                              </a:graphicData>
                            </a:graphic>
                          </wp:inline>
                        </w:drawing>
                      </w:r>
                    </w:p>
                    <w:p w14:paraId="3F5427F5" w14:textId="77777777" w:rsidR="00B20E7C" w:rsidRDefault="00B20E7C" w:rsidP="004059AE">
                      <w:pPr>
                        <w:shd w:val="clear" w:color="auto" w:fill="FFFFFF"/>
                        <w:spacing w:after="0" w:line="240" w:lineRule="auto"/>
                        <w:rPr>
                          <w:rFonts w:cs="Arial"/>
                          <w:color w:val="222222"/>
                          <w:kern w:val="0"/>
                          <w:sz w:val="22"/>
                          <w:szCs w:val="22"/>
                        </w:rPr>
                      </w:pPr>
                    </w:p>
                    <w:p w14:paraId="1A8DB3E7" w14:textId="77777777" w:rsidR="00B20E7C" w:rsidRPr="00B20E7C" w:rsidRDefault="004059AE" w:rsidP="004059AE">
                      <w:pPr>
                        <w:shd w:val="clear" w:color="auto" w:fill="FFFFFF"/>
                        <w:spacing w:after="0" w:line="240" w:lineRule="auto"/>
                        <w:rPr>
                          <w:rFonts w:cs="Arial"/>
                          <w:b/>
                          <w:color w:val="222222"/>
                          <w:kern w:val="0"/>
                          <w:sz w:val="24"/>
                          <w:szCs w:val="24"/>
                        </w:rPr>
                      </w:pPr>
                      <w:r w:rsidRPr="00B20E7C">
                        <w:rPr>
                          <w:rFonts w:cs="Arial"/>
                          <w:b/>
                          <w:color w:val="222222"/>
                          <w:kern w:val="0"/>
                          <w:sz w:val="24"/>
                          <w:szCs w:val="24"/>
                        </w:rPr>
                        <w:t xml:space="preserve">Happy New Year!  </w:t>
                      </w:r>
                    </w:p>
                    <w:p w14:paraId="493B6CD9" w14:textId="77777777" w:rsidR="00B20E7C" w:rsidRDefault="00B20E7C" w:rsidP="004059AE">
                      <w:pPr>
                        <w:shd w:val="clear" w:color="auto" w:fill="FFFFFF"/>
                        <w:spacing w:after="0" w:line="240" w:lineRule="auto"/>
                        <w:rPr>
                          <w:rFonts w:cs="Arial"/>
                          <w:color w:val="222222"/>
                          <w:kern w:val="0"/>
                          <w:sz w:val="22"/>
                          <w:szCs w:val="22"/>
                        </w:rPr>
                      </w:pPr>
                    </w:p>
                    <w:p w14:paraId="07CBA910" w14:textId="6989E556" w:rsid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My wishes for all of you in 2021 are patience, hope, resiliency, good health</w:t>
                      </w:r>
                      <w:r w:rsidR="00043F1D">
                        <w:rPr>
                          <w:rFonts w:cs="Arial"/>
                          <w:color w:val="222222"/>
                          <w:kern w:val="0"/>
                          <w:sz w:val="22"/>
                          <w:szCs w:val="22"/>
                        </w:rPr>
                        <w:t xml:space="preserve">, </w:t>
                      </w:r>
                      <w:r w:rsidR="005A7E10">
                        <w:rPr>
                          <w:rFonts w:cs="Arial"/>
                          <w:color w:val="222222"/>
                          <w:kern w:val="0"/>
                          <w:sz w:val="22"/>
                          <w:szCs w:val="22"/>
                        </w:rPr>
                        <w:t>unity</w:t>
                      </w:r>
                      <w:r w:rsidR="00043F1D">
                        <w:rPr>
                          <w:rFonts w:cs="Arial"/>
                          <w:color w:val="222222"/>
                          <w:kern w:val="0"/>
                          <w:sz w:val="22"/>
                          <w:szCs w:val="22"/>
                        </w:rPr>
                        <w:t xml:space="preserve">, </w:t>
                      </w:r>
                      <w:r w:rsidRPr="004059AE">
                        <w:rPr>
                          <w:rFonts w:cs="Arial"/>
                          <w:color w:val="222222"/>
                          <w:kern w:val="0"/>
                          <w:sz w:val="22"/>
                          <w:szCs w:val="22"/>
                        </w:rPr>
                        <w:t xml:space="preserve">and </w:t>
                      </w:r>
                      <w:r w:rsidR="00043F1D">
                        <w:rPr>
                          <w:rFonts w:cs="Arial"/>
                          <w:color w:val="222222"/>
                          <w:kern w:val="0"/>
                          <w:sz w:val="22"/>
                          <w:szCs w:val="22"/>
                        </w:rPr>
                        <w:t>h</w:t>
                      </w:r>
                      <w:r w:rsidRPr="004059AE">
                        <w:rPr>
                          <w:rFonts w:cs="Arial"/>
                          <w:color w:val="222222"/>
                          <w:kern w:val="0"/>
                          <w:sz w:val="22"/>
                          <w:szCs w:val="22"/>
                        </w:rPr>
                        <w:t>appiness.  Any other year this greeting would sound cliché, but I think we can all agree that this year it has true meaning!</w:t>
                      </w:r>
                    </w:p>
                    <w:p w14:paraId="2B217154" w14:textId="77777777" w:rsidR="006E6EC3" w:rsidRPr="004059AE" w:rsidRDefault="006E6EC3" w:rsidP="004059AE">
                      <w:pPr>
                        <w:shd w:val="clear" w:color="auto" w:fill="FFFFFF"/>
                        <w:spacing w:after="0" w:line="240" w:lineRule="auto"/>
                        <w:rPr>
                          <w:rFonts w:cs="Arial"/>
                          <w:color w:val="222222"/>
                          <w:kern w:val="0"/>
                          <w:sz w:val="22"/>
                          <w:szCs w:val="22"/>
                        </w:rPr>
                      </w:pPr>
                    </w:p>
                    <w:p w14:paraId="3D0564EE" w14:textId="77777777" w:rsidR="006E6EC3"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 xml:space="preserve">As we forge ahead, we want to remain safe so most of our spring programs </w:t>
                      </w:r>
                      <w:r w:rsidR="00B20E7C">
                        <w:rPr>
                          <w:rFonts w:cs="Arial"/>
                          <w:color w:val="222222"/>
                          <w:kern w:val="0"/>
                          <w:sz w:val="22"/>
                          <w:szCs w:val="22"/>
                        </w:rPr>
                        <w:t xml:space="preserve">and book clubs </w:t>
                      </w:r>
                      <w:r w:rsidRPr="004059AE">
                        <w:rPr>
                          <w:rFonts w:cs="Arial"/>
                          <w:color w:val="222222"/>
                          <w:kern w:val="0"/>
                          <w:sz w:val="22"/>
                          <w:szCs w:val="22"/>
                        </w:rPr>
                        <w:t xml:space="preserve">will continue via Zoom. </w:t>
                      </w:r>
                    </w:p>
                    <w:p w14:paraId="12FDC7E5" w14:textId="77777777" w:rsidR="006E6EC3" w:rsidRDefault="006E6EC3" w:rsidP="004059AE">
                      <w:pPr>
                        <w:shd w:val="clear" w:color="auto" w:fill="FFFFFF"/>
                        <w:spacing w:after="0" w:line="240" w:lineRule="auto"/>
                        <w:rPr>
                          <w:rFonts w:cs="Arial"/>
                          <w:color w:val="222222"/>
                          <w:kern w:val="0"/>
                          <w:sz w:val="22"/>
                          <w:szCs w:val="22"/>
                        </w:rPr>
                      </w:pPr>
                    </w:p>
                    <w:p w14:paraId="2CEA4FF8" w14:textId="77777777"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I am especially looking forward</w:t>
                      </w:r>
                      <w:r w:rsidRPr="004059AE">
                        <w:rPr>
                          <w:rFonts w:cs="Arial"/>
                          <w:color w:val="222222"/>
                          <w:kern w:val="0"/>
                          <w:sz w:val="32"/>
                          <w:szCs w:val="32"/>
                        </w:rPr>
                        <w:t xml:space="preserve"> </w:t>
                      </w:r>
                      <w:r w:rsidRPr="004059AE">
                        <w:rPr>
                          <w:rFonts w:cs="Arial"/>
                          <w:color w:val="222222"/>
                          <w:kern w:val="0"/>
                          <w:sz w:val="22"/>
                          <w:szCs w:val="22"/>
                        </w:rPr>
                        <w:t>to our modified end-of-the-year “brunch” where I am hoping I will be able to see all of you in person.  See the newsletter for details on all the fun programs and activities.</w:t>
                      </w:r>
                    </w:p>
                    <w:p w14:paraId="340AA447" w14:textId="77777777" w:rsidR="006E6EC3" w:rsidRDefault="006E6EC3" w:rsidP="004059AE">
                      <w:pPr>
                        <w:shd w:val="clear" w:color="auto" w:fill="FFFFFF"/>
                        <w:spacing w:after="0" w:line="240" w:lineRule="auto"/>
                        <w:rPr>
                          <w:rFonts w:cs="Arial"/>
                          <w:color w:val="222222"/>
                          <w:kern w:val="0"/>
                          <w:sz w:val="22"/>
                          <w:szCs w:val="22"/>
                        </w:rPr>
                      </w:pPr>
                    </w:p>
                    <w:p w14:paraId="174D00B3" w14:textId="20DCF7C8"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The newsletter has information on the virtual State Convention.  The committee has worked hard on</w:t>
                      </w:r>
                      <w:r w:rsidRPr="004059AE">
                        <w:rPr>
                          <w:rFonts w:cs="Arial"/>
                          <w:color w:val="222222"/>
                          <w:kern w:val="0"/>
                          <w:sz w:val="32"/>
                          <w:szCs w:val="32"/>
                        </w:rPr>
                        <w:t xml:space="preserve"> </w:t>
                      </w:r>
                      <w:r w:rsidRPr="004059AE">
                        <w:rPr>
                          <w:rFonts w:cs="Arial"/>
                          <w:color w:val="222222"/>
                          <w:kern w:val="0"/>
                          <w:sz w:val="22"/>
                          <w:szCs w:val="22"/>
                        </w:rPr>
                        <w:t xml:space="preserve">this year’s event, so I hope you will plan to tune in to </w:t>
                      </w:r>
                      <w:r w:rsidR="00043F1D">
                        <w:rPr>
                          <w:rFonts w:cs="Arial"/>
                          <w:color w:val="222222"/>
                          <w:kern w:val="0"/>
                          <w:sz w:val="22"/>
                          <w:szCs w:val="22"/>
                        </w:rPr>
                        <w:t>all or part</w:t>
                      </w:r>
                      <w:r w:rsidRPr="004059AE">
                        <w:rPr>
                          <w:rFonts w:cs="Arial"/>
                          <w:color w:val="222222"/>
                          <w:kern w:val="0"/>
                          <w:sz w:val="22"/>
                          <w:szCs w:val="22"/>
                        </w:rPr>
                        <w:t xml:space="preserve"> of it. </w:t>
                      </w:r>
                    </w:p>
                    <w:p w14:paraId="0020A2C1" w14:textId="77777777" w:rsidR="006E6EC3" w:rsidRDefault="006E6EC3" w:rsidP="004059AE">
                      <w:pPr>
                        <w:shd w:val="clear" w:color="auto" w:fill="FFFFFF"/>
                        <w:spacing w:after="0" w:line="240" w:lineRule="auto"/>
                        <w:rPr>
                          <w:rFonts w:cs="Arial"/>
                          <w:color w:val="222222"/>
                          <w:kern w:val="0"/>
                          <w:sz w:val="22"/>
                          <w:szCs w:val="22"/>
                        </w:rPr>
                      </w:pPr>
                    </w:p>
                    <w:p w14:paraId="7F1083C7" w14:textId="77777777"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Also, THANK YOU so much for your generosity is keeping our scholarship money intact for 2021!  You are awesome!</w:t>
                      </w:r>
                    </w:p>
                    <w:p w14:paraId="379C55F1" w14:textId="77777777" w:rsidR="006E6EC3" w:rsidRDefault="006E6EC3" w:rsidP="004059AE">
                      <w:pPr>
                        <w:shd w:val="clear" w:color="auto" w:fill="FFFFFF"/>
                        <w:spacing w:after="0" w:line="240" w:lineRule="auto"/>
                        <w:rPr>
                          <w:rFonts w:cs="Arial"/>
                          <w:color w:val="222222"/>
                          <w:kern w:val="0"/>
                          <w:sz w:val="22"/>
                          <w:szCs w:val="22"/>
                        </w:rPr>
                      </w:pPr>
                    </w:p>
                    <w:p w14:paraId="0399CEF4" w14:textId="77777777" w:rsidR="00B20E7C"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 xml:space="preserve">Again, because I can’t say it enough, Happy New Year!  </w:t>
                      </w:r>
                    </w:p>
                    <w:p w14:paraId="3EA5164C" w14:textId="77777777" w:rsidR="00B20E7C" w:rsidRDefault="00B20E7C" w:rsidP="004059AE">
                      <w:pPr>
                        <w:shd w:val="clear" w:color="auto" w:fill="FFFFFF"/>
                        <w:spacing w:after="0" w:line="240" w:lineRule="auto"/>
                        <w:rPr>
                          <w:rFonts w:cs="Arial"/>
                          <w:color w:val="222222"/>
                          <w:kern w:val="0"/>
                          <w:sz w:val="22"/>
                          <w:szCs w:val="22"/>
                        </w:rPr>
                      </w:pPr>
                    </w:p>
                    <w:p w14:paraId="5E55292A" w14:textId="77777777" w:rsidR="004059AE" w:rsidRPr="004059AE" w:rsidRDefault="004059AE" w:rsidP="004059AE">
                      <w:pPr>
                        <w:shd w:val="clear" w:color="auto" w:fill="FFFFFF"/>
                        <w:spacing w:after="0" w:line="240" w:lineRule="auto"/>
                        <w:rPr>
                          <w:rFonts w:cs="Arial"/>
                          <w:color w:val="222222"/>
                          <w:kern w:val="0"/>
                          <w:sz w:val="22"/>
                          <w:szCs w:val="22"/>
                        </w:rPr>
                      </w:pPr>
                      <w:r w:rsidRPr="004059AE">
                        <w:rPr>
                          <w:rFonts w:cs="Arial"/>
                          <w:color w:val="222222"/>
                          <w:kern w:val="0"/>
                          <w:sz w:val="22"/>
                          <w:szCs w:val="22"/>
                        </w:rPr>
                        <w:t>Diane </w:t>
                      </w:r>
                    </w:p>
                    <w:p w14:paraId="04191C02" w14:textId="77777777" w:rsidR="007056C8" w:rsidRPr="007056C8" w:rsidRDefault="00FA374E" w:rsidP="007056C8">
                      <w:pPr>
                        <w:spacing w:line="240" w:lineRule="auto"/>
                        <w:rPr>
                          <w:rFonts w:ascii="Tahoma" w:hAnsi="Tahoma" w:cs="Tahoma"/>
                          <w:lang w:val="en"/>
                        </w:rPr>
                      </w:pPr>
                      <w:r>
                        <w:rPr>
                          <w:noProof/>
                        </w:rPr>
                        <w:drawing>
                          <wp:inline distT="0" distB="0" distL="0" distR="0" wp14:anchorId="6A3D6CBB" wp14:editId="518140DD">
                            <wp:extent cx="1762125" cy="1323975"/>
                            <wp:effectExtent l="0" t="0" r="0" b="0"/>
                            <wp:docPr id="1" name="Picture 1" descr="43,043 Bright Future Photos - Free &amp; Royalty-Free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043 Bright Future Photos - Free &amp; Royalty-Free Stock Photo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p w14:paraId="525433D8" w14:textId="77777777" w:rsidR="004059AE" w:rsidRDefault="004059AE" w:rsidP="00EA0867">
                      <w:pPr>
                        <w:spacing w:after="0" w:line="240" w:lineRule="auto"/>
                        <w:jc w:val="center"/>
                      </w:pPr>
                    </w:p>
                    <w:p w14:paraId="0355CB60" w14:textId="77777777" w:rsidR="004059AE" w:rsidRDefault="004059AE" w:rsidP="00EA0867">
                      <w:pPr>
                        <w:spacing w:after="0" w:line="240" w:lineRule="auto"/>
                        <w:jc w:val="center"/>
                      </w:pPr>
                    </w:p>
                    <w:p w14:paraId="0D67D68E" w14:textId="77777777" w:rsidR="00EA0867" w:rsidRPr="00B20E7C" w:rsidRDefault="00B20E7C" w:rsidP="006E6EC3">
                      <w:pPr>
                        <w:spacing w:after="0" w:line="240" w:lineRule="auto"/>
                        <w:rPr>
                          <w:b/>
                          <w:i/>
                        </w:rPr>
                      </w:pPr>
                      <w:r>
                        <w:t xml:space="preserve">   </w:t>
                      </w:r>
                      <w:r w:rsidR="00A8745E" w:rsidRPr="00B20E7C">
                        <w:rPr>
                          <w:b/>
                          <w:i/>
                        </w:rPr>
                        <w:t>BRIGHTER FUTURES</w:t>
                      </w:r>
                    </w:p>
                    <w:p w14:paraId="639EAD4C" w14:textId="77777777" w:rsidR="00A8745E" w:rsidRDefault="00A8745E" w:rsidP="00EA0867">
                      <w:pPr>
                        <w:spacing w:after="0" w:line="240" w:lineRule="auto"/>
                        <w:jc w:val="center"/>
                      </w:pPr>
                    </w:p>
                    <w:p w14:paraId="596B20CA" w14:textId="77777777" w:rsidR="00A8745E" w:rsidRDefault="00A8745E" w:rsidP="00A8745E">
                      <w:pPr>
                        <w:pStyle w:val="NormalWeb"/>
                        <w:spacing w:before="0" w:beforeAutospacing="0" w:after="160" w:afterAutospacing="0"/>
                        <w:rPr>
                          <w:rFonts w:ascii="Calibri" w:hAnsi="Calibri" w:cs="Calibri"/>
                          <w:color w:val="000000"/>
                          <w:sz w:val="20"/>
                          <w:szCs w:val="20"/>
                        </w:rPr>
                      </w:pPr>
                      <w:r w:rsidRPr="00A8745E">
                        <w:rPr>
                          <w:rFonts w:ascii="Calibri" w:hAnsi="Calibri" w:cs="Calibri"/>
                          <w:color w:val="000000"/>
                          <w:sz w:val="20"/>
                          <w:szCs w:val="20"/>
                        </w:rPr>
                        <w:t>Last summer our Executive Board, because of COVID, cancelled the October basket auction and decided to try a direct appeal to our members to raise the money we need to give out scholarships in the spring. The Board set our fundraising goal at $5,000, in order to fund two high school and one MPTC scholarships. A GoFundMe page was created under the title “Brighter Futures”, and members were asked to contribute. Our generous members and their friends responded with enough funds to surpass our goal by over $800.  When one magnanimous member saw how close we were to hitting our last year’s total, they responded with an additional check to give us a final figure of $6,000.  This enables us to give out two high school and two MPTC scholarships this spring. In total, seven nonmembers and 98% of our members contributed to this effort.  Thank you to everyone who helped make this such a bright light amidst the COVID gloom</w:t>
                      </w:r>
                      <w:r>
                        <w:rPr>
                          <w:rFonts w:ascii="Calibri" w:hAnsi="Calibri" w:cs="Calibri"/>
                          <w:color w:val="000000"/>
                          <w:sz w:val="20"/>
                          <w:szCs w:val="20"/>
                        </w:rPr>
                        <w:t>.</w:t>
                      </w:r>
                    </w:p>
                    <w:p w14:paraId="7DD5B999" w14:textId="77777777" w:rsidR="00A8745E" w:rsidRDefault="00A8745E" w:rsidP="00A8745E">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--Bobbi Marck</w:t>
                      </w:r>
                    </w:p>
                    <w:p w14:paraId="0B3E2915" w14:textId="77777777" w:rsidR="00A8745E" w:rsidRPr="00A8745E" w:rsidRDefault="00A8745E" w:rsidP="00A8745E">
                      <w:pPr>
                        <w:pStyle w:val="NormalWeb"/>
                        <w:spacing w:before="0" w:beforeAutospacing="0" w:after="0" w:afterAutospacing="0"/>
                        <w:rPr>
                          <w:sz w:val="20"/>
                          <w:szCs w:val="20"/>
                        </w:rPr>
                      </w:pPr>
                      <w:r>
                        <w:rPr>
                          <w:rFonts w:ascii="Calibri" w:hAnsi="Calibri" w:cs="Calibri"/>
                          <w:color w:val="000000"/>
                          <w:sz w:val="20"/>
                          <w:szCs w:val="20"/>
                        </w:rPr>
                        <w:t>Committee Chair</w:t>
                      </w:r>
                    </w:p>
                    <w:p w14:paraId="6ABABFE7" w14:textId="77777777" w:rsidR="00601A45" w:rsidRPr="00EA0867" w:rsidRDefault="00972919" w:rsidP="00EA0867">
                      <w:pPr>
                        <w:spacing w:after="0" w:line="240" w:lineRule="auto"/>
                        <w:jc w:val="center"/>
                        <w:rPr>
                          <w:i/>
                        </w:rPr>
                      </w:pPr>
                      <w:r w:rsidRPr="00EA0867">
                        <w:rPr>
                          <w:i/>
                        </w:rPr>
                        <w:t xml:space="preserve">.  </w:t>
                      </w:r>
                    </w:p>
                    <w:p w14:paraId="1960E061" w14:textId="77777777" w:rsidR="00601A45" w:rsidRPr="00EA0867" w:rsidRDefault="00601A45" w:rsidP="00EE3477">
                      <w:pPr>
                        <w:spacing w:after="0" w:line="240" w:lineRule="auto"/>
                        <w:jc w:val="center"/>
                        <w:rPr>
                          <w:i/>
                        </w:rPr>
                      </w:pPr>
                    </w:p>
                    <w:p w14:paraId="348CAC73" w14:textId="77777777" w:rsidR="00601A45" w:rsidRPr="00EA0867" w:rsidRDefault="00601A45" w:rsidP="00EE3477">
                      <w:pPr>
                        <w:spacing w:after="0" w:line="240" w:lineRule="auto"/>
                        <w:jc w:val="center"/>
                        <w:rPr>
                          <w:i/>
                        </w:rPr>
                      </w:pPr>
                    </w:p>
                    <w:p w14:paraId="13C08EFF" w14:textId="77777777" w:rsidR="00601A45" w:rsidRDefault="00601A45" w:rsidP="00EE3477">
                      <w:pPr>
                        <w:spacing w:after="0" w:line="240" w:lineRule="auto"/>
                        <w:jc w:val="center"/>
                      </w:pPr>
                    </w:p>
                    <w:p w14:paraId="5D3A9098" w14:textId="77777777" w:rsidR="00601A45" w:rsidRDefault="00601A45" w:rsidP="00EE3477">
                      <w:pPr>
                        <w:spacing w:after="0" w:line="240" w:lineRule="auto"/>
                        <w:jc w:val="center"/>
                      </w:pPr>
                    </w:p>
                    <w:p w14:paraId="2ACA0DC2" w14:textId="77777777" w:rsidR="00601A45" w:rsidRDefault="00601A45" w:rsidP="00EE3477">
                      <w:pPr>
                        <w:spacing w:after="0" w:line="240" w:lineRule="auto"/>
                        <w:jc w:val="center"/>
                      </w:pPr>
                    </w:p>
                    <w:p w14:paraId="247E8C97" w14:textId="77777777" w:rsidR="00601A45" w:rsidRDefault="00601A45" w:rsidP="00EE3477">
                      <w:pPr>
                        <w:spacing w:after="0" w:line="240" w:lineRule="auto"/>
                        <w:jc w:val="center"/>
                      </w:pPr>
                    </w:p>
                    <w:p w14:paraId="25E450C7" w14:textId="77777777" w:rsidR="00601A45" w:rsidRDefault="00601A45" w:rsidP="00EE3477">
                      <w:pPr>
                        <w:spacing w:after="0" w:line="240" w:lineRule="auto"/>
                        <w:jc w:val="center"/>
                      </w:pPr>
                    </w:p>
                    <w:p w14:paraId="42FBA68E" w14:textId="77777777" w:rsidR="000F445B" w:rsidRDefault="000F445B" w:rsidP="00EE3477">
                      <w:pPr>
                        <w:spacing w:after="0" w:line="240" w:lineRule="auto"/>
                        <w:jc w:val="center"/>
                      </w:pPr>
                      <w:r>
                        <w:t>---------------------------------</w:t>
                      </w:r>
                    </w:p>
                    <w:p w14:paraId="4B315B45" w14:textId="77777777" w:rsidR="008E64FD" w:rsidRDefault="008E64FD" w:rsidP="00EE3477">
                      <w:pPr>
                        <w:spacing w:after="0" w:line="240" w:lineRule="auto"/>
                        <w:jc w:val="center"/>
                      </w:pPr>
                    </w:p>
                    <w:p w14:paraId="3F873D0F" w14:textId="77777777" w:rsidR="008E64FD" w:rsidRPr="000F445B" w:rsidRDefault="008E64FD" w:rsidP="008E64FD">
                      <w:pPr>
                        <w:jc w:val="center"/>
                        <w:rPr>
                          <w:rFonts w:ascii="Impact" w:hAnsi="Impact"/>
                          <w:b/>
                          <w:sz w:val="28"/>
                          <w:szCs w:val="28"/>
                        </w:rPr>
                      </w:pPr>
                      <w:r w:rsidRPr="000F445B">
                        <w:rPr>
                          <w:rFonts w:ascii="Impact" w:hAnsi="Impact"/>
                          <w:b/>
                          <w:sz w:val="28"/>
                          <w:szCs w:val="28"/>
                        </w:rPr>
                        <w:t>A TISKET, A TASKET, WHERE’S THE BASKET</w:t>
                      </w:r>
                    </w:p>
                    <w:p w14:paraId="423E3DDE" w14:textId="77777777" w:rsidR="008E64FD" w:rsidRDefault="008E64FD" w:rsidP="008E64FD">
                      <w:r w:rsidRPr="000F445B">
                        <w:rPr>
                          <w:sz w:val="18"/>
                          <w:szCs w:val="18"/>
                        </w:rPr>
                        <w:t xml:space="preserve">Due to </w:t>
                      </w:r>
                      <w:proofErr w:type="spellStart"/>
                      <w:r w:rsidRPr="000F445B">
                        <w:rPr>
                          <w:sz w:val="18"/>
                          <w:szCs w:val="18"/>
                        </w:rPr>
                        <w:t>covid</w:t>
                      </w:r>
                      <w:proofErr w:type="spellEnd"/>
                      <w:r w:rsidRPr="000F445B">
                        <w:rPr>
                          <w:sz w:val="18"/>
                          <w:szCs w:val="18"/>
                        </w:rPr>
                        <w:t xml:space="preserve"> restrictions, the board unanimously voted to cancel our annual Basket Auction in October.  In its place will be a simple fundraising campaign.  The goal is to raise enough money to cover the scholarships that we support.  Look forward to more information at our September meeting.   Members of the fundraising committee are Bobbi Marck, Deanna Disch, Carmen Hanson, Diane Kitchen, Nancy Palm and</w:t>
                      </w:r>
                      <w:r>
                        <w:t xml:space="preserve"> Andrea </w:t>
                      </w:r>
                      <w:proofErr w:type="spellStart"/>
                      <w:r>
                        <w:t>Utrie</w:t>
                      </w:r>
                      <w:proofErr w:type="spellEnd"/>
                      <w:r>
                        <w:t xml:space="preserve">.  </w:t>
                      </w:r>
                    </w:p>
                    <w:p w14:paraId="68D84A2F" w14:textId="77777777" w:rsidR="00CF1688" w:rsidRPr="005F6F0C" w:rsidRDefault="00CF1688" w:rsidP="005F6F0C">
                      <w:pPr>
                        <w:pStyle w:val="BodyText"/>
                      </w:pPr>
                    </w:p>
                  </w:txbxContent>
                </v:textbox>
                <w10:wrap anchorx="page" anchory="page"/>
              </v:shape>
            </w:pict>
          </mc:Fallback>
        </mc:AlternateContent>
      </w:r>
      <w:r w:rsidR="00A8745E">
        <w:rPr>
          <w:noProof/>
        </w:rPr>
        <mc:AlternateContent>
          <mc:Choice Requires="wps">
            <w:drawing>
              <wp:anchor distT="0" distB="0" distL="114300" distR="114300" simplePos="0" relativeHeight="251639296" behindDoc="0" locked="0" layoutInCell="1" allowOverlap="1" wp14:anchorId="667B83FC" wp14:editId="2B833762">
                <wp:simplePos x="0" y="0"/>
                <wp:positionH relativeFrom="page">
                  <wp:posOffset>5591175</wp:posOffset>
                </wp:positionH>
                <wp:positionV relativeFrom="page">
                  <wp:posOffset>3076575</wp:posOffset>
                </wp:positionV>
                <wp:extent cx="1555750" cy="6119495"/>
                <wp:effectExtent l="0" t="0" r="6350" b="14605"/>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611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0" type="#_x0000_t202" style="position:absolute;margin-left:440.25pt;margin-top:242.25pt;width:122.5pt;height:481.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" filled="f" stroked="f">
                <v:textbox inset="0,0,0,0">
                  <w:txbxContent/>
                </v:textbox>
                <w10:wrap anchorx="page" anchory="page"/>
              </v:shape>
            </w:pict>
          </mc:Fallback>
        </mc:AlternateContent>
      </w:r>
      <w:r w:rsidR="00FA374E">
        <w:rPr>
          <w:noProof/>
        </w:rPr>
        <mc:AlternateContent>
          <mc:Choice Requires="wps">
            <w:drawing>
              <wp:anchor distT="0" distB="0" distL="114300" distR="114300" simplePos="0" relativeHeight="251638272" behindDoc="0" locked="0" layoutInCell="1" allowOverlap="1" wp14:anchorId="63F08676" wp14:editId="1D63513C">
                <wp:simplePos x="0" y="0"/>
                <wp:positionH relativeFrom="page">
                  <wp:posOffset>3945890</wp:posOffset>
                </wp:positionH>
                <wp:positionV relativeFrom="page">
                  <wp:posOffset>3337560</wp:posOffset>
                </wp:positionV>
                <wp:extent cx="1498600" cy="5841365"/>
                <wp:effectExtent l="2540" t="3810" r="3810" b="3175"/>
                <wp:wrapNone/>
                <wp:docPr id="12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84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margin-left:310.7pt;margin-top:262.8pt;width:118pt;height:459.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" filled="f" stroked="f">
                <v:textbox style="mso-next-textbox:#Text Box 126" inset="0,0,0,0">
                  <w:txbxContent/>
                </v:textbox>
                <w10:wrap anchorx="page" anchory="page"/>
              </v:shape>
            </w:pict>
          </mc:Fallback>
        </mc:AlternateContent>
      </w:r>
      <w:r w:rsidR="00FA374E">
        <w:rPr>
          <w:noProof/>
        </w:rPr>
        <mc:AlternateContent>
          <mc:Choice Requires="wps">
            <w:drawing>
              <wp:anchor distT="0" distB="0" distL="114300" distR="114300" simplePos="0" relativeHeight="251637248" behindDoc="0" locked="0" layoutInCell="1" allowOverlap="1" wp14:anchorId="063021A6" wp14:editId="7F878F47">
                <wp:simplePos x="0" y="0"/>
                <wp:positionH relativeFrom="page">
                  <wp:posOffset>2295525</wp:posOffset>
                </wp:positionH>
                <wp:positionV relativeFrom="page">
                  <wp:posOffset>2895600</wp:posOffset>
                </wp:positionV>
                <wp:extent cx="4800600" cy="412750"/>
                <wp:effectExtent l="0" t="0" r="0" b="0"/>
                <wp:wrapNone/>
                <wp:docPr id="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5DB16" w14:textId="77777777" w:rsidR="00CF1688" w:rsidRPr="00CF1688" w:rsidRDefault="008744D5" w:rsidP="003048C7">
                            <w:pPr>
                              <w:pStyle w:val="Heading2"/>
                            </w:pPr>
                            <w:r>
                              <w:t>Dear AAUW Members</w:t>
                            </w:r>
                          </w:p>
                          <w:p w14:paraId="19029058" w14:textId="77777777" w:rsidR="00CF1688" w:rsidRDefault="00CF1688" w:rsidP="00CF1688">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2" type="#_x0000_t202" style="position:absolute;margin-left:180.75pt;margin-top:228pt;width:378pt;height:32.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UCtA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" filled="f" stroked="f">
                <v:textbox inset="0,0,0,0">
                  <w:txbxContent>
                    <w:p w:rsidR="00CF1688" w:rsidRPr="00CF1688" w:rsidRDefault="008744D5" w:rsidP="003048C7">
                      <w:pPr>
                        <w:pStyle w:val="Heading2"/>
                      </w:pPr>
                      <w:r>
                        <w:t>Dear AAUW Members</w:t>
                      </w:r>
                    </w:p>
                    <w:p w:rsidR="00CF1688" w:rsidRDefault="00CF1688" w:rsidP="00CF1688">
                      <w:pPr>
                        <w:pStyle w:val="Heading1"/>
                      </w:pPr>
                    </w:p>
                  </w:txbxContent>
                </v:textbox>
                <w10:wrap anchorx="page" anchory="page"/>
              </v:shape>
            </w:pict>
          </mc:Fallback>
        </mc:AlternateContent>
      </w:r>
      <w:r w:rsidR="00FA374E">
        <w:rPr>
          <w:noProof/>
        </w:rPr>
        <mc:AlternateContent>
          <mc:Choice Requires="wps">
            <w:drawing>
              <wp:anchor distT="0" distB="0" distL="114300" distR="114300" simplePos="0" relativeHeight="251633152" behindDoc="0" locked="0" layoutInCell="1" allowOverlap="1" wp14:anchorId="0E909CEB" wp14:editId="5CE09C3D">
                <wp:simplePos x="0" y="0"/>
                <wp:positionH relativeFrom="page">
                  <wp:posOffset>2238375</wp:posOffset>
                </wp:positionH>
                <wp:positionV relativeFrom="page">
                  <wp:posOffset>750570</wp:posOffset>
                </wp:positionV>
                <wp:extent cx="2286000" cy="336550"/>
                <wp:effectExtent l="0" t="0" r="0" b="0"/>
                <wp:wrapNone/>
                <wp:docPr id="6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585C" w14:textId="77777777" w:rsidR="00CF1688" w:rsidRPr="002350AD" w:rsidRDefault="008744D5" w:rsidP="008E45DE">
                            <w:pPr>
                              <w:pStyle w:val="Heading1"/>
                            </w:pPr>
                            <w:r>
                              <w:t>AAUW-</w:t>
                            </w:r>
                            <w:proofErr w:type="gramStart"/>
                            <w:r>
                              <w:t>WI  Beaver</w:t>
                            </w:r>
                            <w:proofErr w:type="gramEnd"/>
                            <w:r>
                              <w:t xml:space="preserve"> Dam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3" type="#_x0000_t202" style="position:absolute;margin-left:176.25pt;margin-top:59.1pt;width:180pt;height:26.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" filled="f" stroked="f">
                <v:textbox inset="3.6pt,,3.6pt">
                  <w:txbxContent>
                    <w:p w:rsidR="00CF1688" w:rsidRPr="002350AD" w:rsidRDefault="008744D5" w:rsidP="008E45DE">
                      <w:pPr>
                        <w:pStyle w:val="Heading1"/>
                      </w:pPr>
                      <w:r>
                        <w:t>AAUW-</w:t>
                      </w:r>
                      <w:proofErr w:type="gramStart"/>
                      <w:r>
                        <w:t>WI  Beaver</w:t>
                      </w:r>
                      <w:proofErr w:type="gramEnd"/>
                      <w:r>
                        <w:t xml:space="preserve"> Dam</w:t>
                      </w:r>
                    </w:p>
                  </w:txbxContent>
                </v:textbox>
                <w10:wrap anchorx="page" anchory="page"/>
              </v:shape>
            </w:pict>
          </mc:Fallback>
        </mc:AlternateContent>
      </w:r>
      <w:r w:rsidR="00FA374E">
        <w:rPr>
          <w:noProof/>
        </w:rPr>
        <mc:AlternateContent>
          <mc:Choice Requires="wps">
            <w:drawing>
              <wp:anchor distT="0" distB="0" distL="114300" distR="114300" simplePos="0" relativeHeight="251632128" behindDoc="0" locked="0" layoutInCell="1" allowOverlap="1" wp14:anchorId="2FD6CB32" wp14:editId="5E3DFA61">
                <wp:simplePos x="0" y="0"/>
                <wp:positionH relativeFrom="page">
                  <wp:posOffset>5486400</wp:posOffset>
                </wp:positionH>
                <wp:positionV relativeFrom="page">
                  <wp:posOffset>1040765</wp:posOffset>
                </wp:positionV>
                <wp:extent cx="1371600" cy="508000"/>
                <wp:effectExtent l="0" t="2540" r="0" b="3810"/>
                <wp:wrapSquare wrapText="bothSides"/>
                <wp:docPr id="6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1EEE5" w14:textId="77777777" w:rsidR="00CF1688" w:rsidRPr="003070EE" w:rsidRDefault="00A8745E" w:rsidP="008E45DE">
                            <w:pPr>
                              <w:pStyle w:val="VolumeandIssue"/>
                            </w:pPr>
                            <w:r>
                              <w:t>January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4" type="#_x0000_t202" style="position:absolute;margin-left:6in;margin-top:81.95pt;width:108pt;height:40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" stroked="f">
                <v:textbox>
                  <w:txbxContent>
                    <w:p w:rsidR="00CF1688" w:rsidRPr="003070EE" w:rsidRDefault="00A8745E" w:rsidP="008E45DE">
                      <w:pPr>
                        <w:pStyle w:val="VolumeandIssue"/>
                      </w:pPr>
                      <w:r>
                        <w:t>January 2021</w:t>
                      </w:r>
                    </w:p>
                  </w:txbxContent>
                </v:textbox>
                <w10:wrap type="square" anchorx="page" anchory="page"/>
              </v:shape>
            </w:pict>
          </mc:Fallback>
        </mc:AlternateContent>
      </w:r>
      <w:r w:rsidR="00FA374E">
        <w:rPr>
          <w:noProof/>
        </w:rPr>
        <mc:AlternateContent>
          <mc:Choice Requires="wps">
            <w:drawing>
              <wp:anchor distT="0" distB="0" distL="114300" distR="114300" simplePos="0" relativeHeight="251631104" behindDoc="0" locked="0" layoutInCell="1" allowOverlap="1" wp14:anchorId="0ABB4471" wp14:editId="4D3D576D">
                <wp:simplePos x="0" y="0"/>
                <wp:positionH relativeFrom="page">
                  <wp:posOffset>1651000</wp:posOffset>
                </wp:positionH>
                <wp:positionV relativeFrom="page">
                  <wp:posOffset>1725930</wp:posOffset>
                </wp:positionV>
                <wp:extent cx="5092700" cy="638175"/>
                <wp:effectExtent l="3175" t="1905" r="0" b="0"/>
                <wp:wrapSquare wrapText="bothSides"/>
                <wp:docPr id="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335D3" w14:textId="77777777" w:rsidR="00CF1688" w:rsidRPr="00631D31" w:rsidRDefault="008744D5" w:rsidP="005F6F0C">
                            <w:pPr>
                              <w:pStyle w:val="Masthead"/>
                            </w:pPr>
                            <w:r>
                              <w:t>BRANCH BITS AND PIECES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35" type="#_x0000_t202" style="position:absolute;margin-left:130pt;margin-top:135.9pt;width:401pt;height:50.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3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" filled="f" stroked="f">
                <v:textbox style="mso-fit-shape-to-text:t">
                  <w:txbxContent>
                    <w:p w:rsidR="00CF1688" w:rsidRPr="00631D31" w:rsidRDefault="008744D5" w:rsidP="005F6F0C">
                      <w:pPr>
                        <w:pStyle w:val="Masthead"/>
                      </w:pPr>
                      <w:r>
                        <w:t>BRANCH BITS AND PIECES</w:t>
                      </w:r>
                    </w:p>
                  </w:txbxContent>
                </v:textbox>
                <w10:wrap type="square" anchorx="page" anchory="page"/>
              </v:shape>
            </w:pict>
          </mc:Fallback>
        </mc:AlternateContent>
      </w:r>
      <w:r w:rsidR="00FA374E">
        <w:rPr>
          <w:noProof/>
        </w:rPr>
        <mc:AlternateContent>
          <mc:Choice Requires="wps">
            <w:drawing>
              <wp:anchor distT="0" distB="0" distL="114300" distR="114300" simplePos="0" relativeHeight="251630080" behindDoc="0" locked="0" layoutInCell="1" allowOverlap="1" wp14:anchorId="454FC92A" wp14:editId="20E51E8F">
                <wp:simplePos x="0" y="0"/>
                <wp:positionH relativeFrom="page">
                  <wp:posOffset>2171700</wp:posOffset>
                </wp:positionH>
                <wp:positionV relativeFrom="page">
                  <wp:posOffset>799465</wp:posOffset>
                </wp:positionV>
                <wp:extent cx="4572000" cy="241300"/>
                <wp:effectExtent l="0" t="8890" r="0" b="6985"/>
                <wp:wrapNone/>
                <wp:docPr id="5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41300"/>
                        </a:xfrm>
                        <a:prstGeom prst="roundRect">
                          <a:avLst>
                            <a:gd name="adj" fmla="val 50000"/>
                          </a:avLst>
                        </a:prstGeom>
                        <a:solidFill>
                          <a:srgbClr val="0000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44C99" id="AutoShape 117" o:spid="_x0000_s1026" style="position:absolute;margin-left:171pt;margin-top:62.95pt;width:5in;height:1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" fillcolor="#000084" stroked="f">
                <w10:wrap anchorx="page" anchory="page"/>
              </v:roundrect>
            </w:pict>
          </mc:Fallback>
        </mc:AlternateContent>
      </w:r>
      <w:r w:rsidR="00FA374E">
        <w:rPr>
          <w:noProof/>
        </w:rPr>
        <mc:AlternateContent>
          <mc:Choice Requires="wps">
            <w:drawing>
              <wp:anchor distT="0" distB="0" distL="114300" distR="114300" simplePos="0" relativeHeight="251629056" behindDoc="1" locked="0" layoutInCell="1" allowOverlap="1" wp14:anchorId="10D226AC" wp14:editId="69225C57">
                <wp:simplePos x="0" y="0"/>
                <wp:positionH relativeFrom="page">
                  <wp:posOffset>571500</wp:posOffset>
                </wp:positionH>
                <wp:positionV relativeFrom="page">
                  <wp:posOffset>636905</wp:posOffset>
                </wp:positionV>
                <wp:extent cx="6400800" cy="2095500"/>
                <wp:effectExtent l="0" t="0" r="0" b="1270"/>
                <wp:wrapNone/>
                <wp:docPr id="5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095500"/>
                        </a:xfrm>
                        <a:prstGeom prst="rect">
                          <a:avLst/>
                        </a:prstGeom>
                        <a:solidFill>
                          <a:srgbClr val="9CC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E0DD7" id="Rectangle 116" o:spid="_x0000_s1026" style="position:absolute;margin-left:45pt;margin-top:50.15pt;width:7in;height:16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" fillcolor="#9ccf9c" stroked="f">
                <w10:wrap anchorx="page" anchory="page"/>
              </v:rect>
            </w:pict>
          </mc:Fallback>
        </mc:AlternateContent>
      </w:r>
      <w:r w:rsidR="00FA374E">
        <w:rPr>
          <w:noProof/>
        </w:rPr>
        <mc:AlternateContent>
          <mc:Choice Requires="wps">
            <w:drawing>
              <wp:anchor distT="0" distB="0" distL="114300" distR="114300" simplePos="0" relativeHeight="251640320" behindDoc="0" locked="0" layoutInCell="1" allowOverlap="1" wp14:anchorId="663D56DC" wp14:editId="5A3A2D48">
                <wp:simplePos x="0" y="0"/>
                <wp:positionH relativeFrom="page">
                  <wp:posOffset>2247900</wp:posOffset>
                </wp:positionH>
                <wp:positionV relativeFrom="page">
                  <wp:posOffset>9378950</wp:posOffset>
                </wp:positionV>
                <wp:extent cx="4914900" cy="0"/>
                <wp:effectExtent l="28575" t="25400" r="28575" b="22225"/>
                <wp:wrapNone/>
                <wp:docPr id="5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6CEAE2" id="Line 131"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pt,738.5pt" to="564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" strokecolor="silver" strokeweight="3.5pt">
                <w10:wrap anchorx="page" anchory="page"/>
              </v:line>
            </w:pict>
          </mc:Fallback>
        </mc:AlternateContent>
      </w:r>
      <w:r w:rsidR="00FA374E">
        <w:rPr>
          <w:noProof/>
        </w:rPr>
        <mc:AlternateContent>
          <mc:Choice Requires="wps">
            <w:drawing>
              <wp:anchor distT="0" distB="0" distL="114300" distR="114300" simplePos="0" relativeHeight="251641344" behindDoc="1" locked="0" layoutInCell="1" allowOverlap="1" wp14:anchorId="04E80A90" wp14:editId="54E9DCE6">
                <wp:simplePos x="0" y="0"/>
                <wp:positionH relativeFrom="page">
                  <wp:posOffset>1381760</wp:posOffset>
                </wp:positionH>
                <wp:positionV relativeFrom="page">
                  <wp:posOffset>1242695</wp:posOffset>
                </wp:positionV>
                <wp:extent cx="6017260" cy="1587500"/>
                <wp:effectExtent l="635" t="4445" r="1905" b="8255"/>
                <wp:wrapNone/>
                <wp:docPr id="5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260" cy="1587500"/>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EEF7E" id="AutoShape 132" o:spid="_x0000_s1026" style="position:absolute;margin-left:108.8pt;margin-top:97.85pt;width:473.8pt;height:1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" stroked="f">
                <w10:wrap anchorx="page" anchory="page"/>
              </v:roundrect>
            </w:pict>
          </mc:Fallback>
        </mc:AlternateContent>
      </w:r>
      <w:r w:rsidR="00FA374E">
        <w:rPr>
          <w:noProof/>
        </w:rPr>
        <mc:AlternateContent>
          <mc:Choice Requires="wps">
            <w:drawing>
              <wp:anchor distT="0" distB="0" distL="114300" distR="114300" simplePos="0" relativeHeight="251625984" behindDoc="0" locked="0" layoutInCell="1" allowOverlap="1" wp14:anchorId="2ACC524D" wp14:editId="7B7E1947">
                <wp:simplePos x="0" y="0"/>
                <wp:positionH relativeFrom="page">
                  <wp:posOffset>5486400</wp:posOffset>
                </wp:positionH>
                <wp:positionV relativeFrom="page">
                  <wp:posOffset>636905</wp:posOffset>
                </wp:positionV>
                <wp:extent cx="1714500" cy="1028700"/>
                <wp:effectExtent l="0" t="0" r="0" b="1270"/>
                <wp:wrapNone/>
                <wp:docPr id="5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B533E" id="Rectangle 133" o:spid="_x0000_s1026" style="position:absolute;margin-left:6in;margin-top:50.15pt;width:135pt;height:81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" stroked="f">
                <w10:wrap anchorx="page" anchory="page"/>
              </v:rect>
            </w:pict>
          </mc:Fallback>
        </mc:AlternateContent>
      </w:r>
      <w:r w:rsidR="00974687">
        <w:br w:type="page"/>
      </w:r>
      <w:r>
        <w:rPr>
          <w:noProof/>
        </w:rPr>
        <w:lastRenderedPageBreak/>
        <mc:AlternateContent>
          <mc:Choice Requires="wps">
            <w:drawing>
              <wp:anchor distT="0" distB="0" distL="114300" distR="114300" simplePos="0" relativeHeight="251653632" behindDoc="0" locked="0" layoutInCell="1" allowOverlap="1" wp14:anchorId="2F9CB9AC" wp14:editId="2A8BBF25">
                <wp:simplePos x="0" y="0"/>
                <wp:positionH relativeFrom="page">
                  <wp:posOffset>5581650</wp:posOffset>
                </wp:positionH>
                <wp:positionV relativeFrom="page">
                  <wp:posOffset>2190749</wp:posOffset>
                </wp:positionV>
                <wp:extent cx="1497965" cy="6995795"/>
                <wp:effectExtent l="0" t="0" r="6985" b="14605"/>
                <wp:wrapNone/>
                <wp:docPr id="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699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6" type="#_x0000_t202" style="position:absolute;margin-left:439.5pt;margin-top:172.5pt;width:117.95pt;height:55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4E30C91B" wp14:editId="409FE268">
                <wp:simplePos x="0" y="0"/>
                <wp:positionH relativeFrom="page">
                  <wp:posOffset>3914775</wp:posOffset>
                </wp:positionH>
                <wp:positionV relativeFrom="page">
                  <wp:posOffset>2180590</wp:posOffset>
                </wp:positionV>
                <wp:extent cx="1498600" cy="6863832"/>
                <wp:effectExtent l="0" t="0" r="6350" b="13335"/>
                <wp:wrapNone/>
                <wp:docPr id="4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6863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41A60ED7" w14:textId="77777777" w:rsidR="001E6338" w:rsidRPr="00802872" w:rsidRDefault="006E6EC3" w:rsidP="009A6D2D">
                            <w:pPr>
                              <w:pStyle w:val="BodyText"/>
                              <w:rPr>
                                <w:rFonts w:ascii="Arial" w:hAnsi="Arial" w:cs="Arial"/>
                                <w:sz w:val="20"/>
                              </w:rPr>
                            </w:pPr>
                            <w:r w:rsidRPr="00802872">
                              <w:rPr>
                                <w:rFonts w:ascii="Arial" w:hAnsi="Arial" w:cs="Arial"/>
                                <w:sz w:val="20"/>
                              </w:rPr>
                              <w:t xml:space="preserve">Kathleen Waldvogel, author of </w:t>
                            </w:r>
                            <w:r w:rsidR="00C81F4D" w:rsidRPr="00802872">
                              <w:rPr>
                                <w:rFonts w:ascii="Arial" w:hAnsi="Arial" w:cs="Arial"/>
                                <w:sz w:val="20"/>
                              </w:rPr>
                              <w:t>“</w:t>
                            </w:r>
                            <w:r w:rsidRPr="00802872">
                              <w:rPr>
                                <w:rFonts w:ascii="Arial" w:hAnsi="Arial" w:cs="Arial"/>
                                <w:sz w:val="20"/>
                              </w:rPr>
                              <w:t>Spies, Soldiers, Couriers and Saboteurs:  Women of the American Revolution</w:t>
                            </w:r>
                            <w:r w:rsidR="00C81F4D" w:rsidRPr="00802872">
                              <w:rPr>
                                <w:rFonts w:ascii="Arial" w:hAnsi="Arial" w:cs="Arial"/>
                                <w:sz w:val="20"/>
                              </w:rPr>
                              <w:t>”</w:t>
                            </w:r>
                            <w:r w:rsidRPr="00802872">
                              <w:rPr>
                                <w:rFonts w:ascii="Arial" w:hAnsi="Arial" w:cs="Arial"/>
                                <w:sz w:val="20"/>
                              </w:rPr>
                              <w:t>, will talk about her book, her work as an author and other</w:t>
                            </w:r>
                            <w:r w:rsidRPr="00802872">
                              <w:rPr>
                                <w:rFonts w:ascii="Arial" w:hAnsi="Arial" w:cs="Arial"/>
                              </w:rPr>
                              <w:t xml:space="preserve"> </w:t>
                            </w:r>
                            <w:r w:rsidRPr="00802872">
                              <w:rPr>
                                <w:rFonts w:ascii="Arial" w:hAnsi="Arial" w:cs="Arial"/>
                                <w:sz w:val="20"/>
                              </w:rPr>
                              <w:t>projects she may have in the wings</w:t>
                            </w:r>
                            <w:r w:rsidR="00995D61" w:rsidRPr="00802872">
                              <w:rPr>
                                <w:rFonts w:ascii="Arial" w:hAnsi="Arial" w:cs="Arial"/>
                                <w:sz w:val="20"/>
                              </w:rPr>
                              <w:t xml:space="preserve"> on March 24 at 6:30</w:t>
                            </w:r>
                            <w:r w:rsidR="00802872">
                              <w:rPr>
                                <w:rFonts w:ascii="Arial" w:hAnsi="Arial" w:cs="Arial"/>
                                <w:sz w:val="20"/>
                              </w:rPr>
                              <w:t>.  She will be doing this over Z</w:t>
                            </w:r>
                            <w:r w:rsidRPr="00802872">
                              <w:rPr>
                                <w:rFonts w:ascii="Arial" w:hAnsi="Arial" w:cs="Arial"/>
                                <w:sz w:val="20"/>
                              </w:rPr>
                              <w:t>oom.  Stay tuned for the link.</w:t>
                            </w:r>
                          </w:p>
                          <w:p w14:paraId="1A941D28" w14:textId="77777777" w:rsidR="006E6EC3" w:rsidRPr="00802872" w:rsidRDefault="006E6EC3" w:rsidP="006E6EC3">
                            <w:pPr>
                              <w:rPr>
                                <w:rFonts w:cs="Arial"/>
                                <w:lang w:val="en"/>
                              </w:rPr>
                            </w:pPr>
                            <w:r w:rsidRPr="00802872">
                              <w:rPr>
                                <w:rFonts w:cs="Arial"/>
                                <w:lang w:val="en"/>
                              </w:rPr>
                              <w:t>We are hoping that we will be able to meet in person for our</w:t>
                            </w:r>
                            <w:r w:rsidR="00C81F4D" w:rsidRPr="00802872">
                              <w:rPr>
                                <w:rFonts w:cs="Arial"/>
                                <w:lang w:val="en"/>
                              </w:rPr>
                              <w:t xml:space="preserve"> </w:t>
                            </w:r>
                            <w:r w:rsidRPr="00802872">
                              <w:rPr>
                                <w:rFonts w:cs="Arial"/>
                                <w:lang w:val="en"/>
                              </w:rPr>
                              <w:t>April 21 meeting.  This will involve a “Walking Tour of Downtown Beaver Dam</w:t>
                            </w:r>
                            <w:r w:rsidR="00C81F4D" w:rsidRPr="00802872">
                              <w:rPr>
                                <w:rFonts w:cs="Arial"/>
                                <w:lang w:val="en"/>
                              </w:rPr>
                              <w:t>”</w:t>
                            </w:r>
                            <w:r w:rsidRPr="00802872">
                              <w:rPr>
                                <w:rFonts w:cs="Arial"/>
                                <w:lang w:val="en"/>
                              </w:rPr>
                              <w:t>.  We hope to start at the Chamber of Commerce, 127 South Spring Street</w:t>
                            </w:r>
                            <w:r w:rsidR="00C81F4D" w:rsidRPr="00802872">
                              <w:rPr>
                                <w:rFonts w:cs="Arial"/>
                                <w:lang w:val="en"/>
                              </w:rPr>
                              <w:t>,</w:t>
                            </w:r>
                            <w:r w:rsidRPr="00802872">
                              <w:rPr>
                                <w:rFonts w:cs="Arial"/>
                                <w:lang w:val="en"/>
                              </w:rPr>
                              <w:t xml:space="preserve"> at 6:30.  Since the majority of this program will be outside, we are hoping it will work.  </w:t>
                            </w:r>
                            <w:r w:rsidR="00857721" w:rsidRPr="00802872">
                              <w:rPr>
                                <w:rFonts w:cs="Arial"/>
                                <w:lang w:val="en"/>
                              </w:rPr>
                              <w:t xml:space="preserve">The average daily </w:t>
                            </w:r>
                            <w:r w:rsidR="00C81F4D" w:rsidRPr="00802872">
                              <w:rPr>
                                <w:rFonts w:cs="Arial"/>
                                <w:lang w:val="en"/>
                              </w:rPr>
                              <w:t>temperature</w:t>
                            </w:r>
                            <w:r w:rsidR="00857721" w:rsidRPr="00802872">
                              <w:rPr>
                                <w:rFonts w:cs="Arial"/>
                                <w:lang w:val="en"/>
                              </w:rPr>
                              <w:t xml:space="preserve"> for April 21 is 60 degrees (I looked it up).  Stay tuned to your email.</w:t>
                            </w:r>
                          </w:p>
                          <w:p w14:paraId="3F2F5336" w14:textId="77777777" w:rsidR="000F01E3" w:rsidRDefault="000F01E3" w:rsidP="006E6EC3">
                            <w:pPr>
                              <w:rPr>
                                <w:lang w:val="en"/>
                              </w:rPr>
                            </w:pPr>
                            <w:r>
                              <w:rPr>
                                <w:noProof/>
                              </w:rPr>
                              <w:drawing>
                                <wp:inline distT="0" distB="0" distL="0" distR="0" wp14:anchorId="66A22C95" wp14:editId="76954936">
                                  <wp:extent cx="1498600" cy="1152525"/>
                                  <wp:effectExtent l="0" t="0" r="6350" b="9525"/>
                                  <wp:docPr id="3" name="Picture 3" descr="50+ Hometown Beaver Dam WI ideas in 2020 | beaver dam, beaver, home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Hometown Beaver Dam WI ideas in 2020 | beaver dam, beaver, hometow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0" cy="1152525"/>
                                          </a:xfrm>
                                          <a:prstGeom prst="rect">
                                            <a:avLst/>
                                          </a:prstGeom>
                                          <a:noFill/>
                                          <a:ln>
                                            <a:noFill/>
                                          </a:ln>
                                        </pic:spPr>
                                      </pic:pic>
                                    </a:graphicData>
                                  </a:graphic>
                                </wp:inline>
                              </w:drawing>
                            </w:r>
                          </w:p>
                          <w:p w14:paraId="159803A1" w14:textId="77777777" w:rsidR="000411AA" w:rsidRDefault="000411AA" w:rsidP="006E6EC3">
                            <w:pPr>
                              <w:rPr>
                                <w:lang w:val="en"/>
                              </w:rPr>
                            </w:pPr>
                          </w:p>
                          <w:p w14:paraId="03CFF622" w14:textId="77777777" w:rsidR="00511CC9" w:rsidRDefault="00857721" w:rsidP="006E6EC3">
                            <w:pPr>
                              <w:rPr>
                                <w:lang w:val="en"/>
                              </w:rPr>
                            </w:pPr>
                            <w:r>
                              <w:rPr>
                                <w:lang w:val="en"/>
                              </w:rPr>
                              <w:t xml:space="preserve">The May </w:t>
                            </w:r>
                            <w:r w:rsidR="00317D92">
                              <w:rPr>
                                <w:lang w:val="en"/>
                              </w:rPr>
                              <w:t>“</w:t>
                            </w:r>
                            <w:r>
                              <w:rPr>
                                <w:lang w:val="en"/>
                              </w:rPr>
                              <w:t>End of the Year Brunch</w:t>
                            </w:r>
                            <w:r w:rsidR="00317D92">
                              <w:rPr>
                                <w:lang w:val="en"/>
                              </w:rPr>
                              <w:t>”</w:t>
                            </w:r>
                            <w:r>
                              <w:rPr>
                                <w:lang w:val="en"/>
                              </w:rPr>
                              <w:t xml:space="preserve"> has been cancelled and replaced with an “End of the Year Lunch”.  Members will be encouraged to bring their own bag lunch to Swan City Park</w:t>
                            </w:r>
                            <w:r w:rsidR="00317D92">
                              <w:rPr>
                                <w:lang w:val="en"/>
                              </w:rPr>
                              <w:t xml:space="preserve"> around 11</w:t>
                            </w:r>
                            <w:r w:rsidR="00802872">
                              <w:rPr>
                                <w:lang w:val="en"/>
                              </w:rPr>
                              <w:t xml:space="preserve"> on June 12</w:t>
                            </w:r>
                            <w:r>
                              <w:rPr>
                                <w:lang w:val="en"/>
                              </w:rPr>
                              <w:t xml:space="preserve">.  We will be meeting at the shelter that is closest to Mill Street. And we even </w:t>
                            </w:r>
                            <w:r w:rsidR="00EB2186">
                              <w:rPr>
                                <w:lang w:val="en"/>
                              </w:rPr>
                              <w:t xml:space="preserve">have entertainment lined up.  Madame Rose and Professor Lazlo will perform “The Deluxe Magic Show”.  </w:t>
                            </w:r>
                            <w:r w:rsidR="00802872">
                              <w:rPr>
                                <w:lang w:val="en"/>
                              </w:rPr>
                              <w:t>If you</w:t>
                            </w:r>
                            <w:r w:rsidR="00995D61">
                              <w:rPr>
                                <w:lang w:val="en"/>
                              </w:rPr>
                              <w:t xml:space="preserve"> think that Madame Rose looks familiar, you might be right.  Archan Sramek is Madame Rose.  </w:t>
                            </w:r>
                          </w:p>
                          <w:p w14:paraId="5C222422" w14:textId="77777777" w:rsidR="00857721" w:rsidRDefault="00511CC9" w:rsidP="006E6EC3">
                            <w:pPr>
                              <w:rPr>
                                <w:lang w:val="en"/>
                              </w:rPr>
                            </w:pPr>
                            <w:r w:rsidRPr="007E0338">
                              <w:rPr>
                                <w:noProof/>
                              </w:rPr>
                              <w:drawing>
                                <wp:inline distT="0" distB="0" distL="0" distR="0" wp14:anchorId="58268AD6" wp14:editId="59A91513">
                                  <wp:extent cx="1497965" cy="1876425"/>
                                  <wp:effectExtent l="0" t="0" r="6985" b="9525"/>
                                  <wp:docPr id="131" name="Picture 131" descr="C:\Users\Kahler\Downloads\Deluxe Ma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hler\Downloads\Deluxe Mag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1876425"/>
                                          </a:xfrm>
                                          <a:prstGeom prst="rect">
                                            <a:avLst/>
                                          </a:prstGeom>
                                          <a:noFill/>
                                          <a:ln>
                                            <a:noFill/>
                                          </a:ln>
                                        </pic:spPr>
                                      </pic:pic>
                                    </a:graphicData>
                                  </a:graphic>
                                </wp:inline>
                              </w:drawing>
                            </w:r>
                            <w:r w:rsidR="00995D61">
                              <w:rPr>
                                <w:lang w:val="en"/>
                              </w:rPr>
                              <w:t>At the 81</w:t>
                            </w:r>
                            <w:r w:rsidR="00995D61" w:rsidRPr="00995D61">
                              <w:rPr>
                                <w:vertAlign w:val="superscript"/>
                                <w:lang w:val="en"/>
                              </w:rPr>
                              <w:t>st</w:t>
                            </w:r>
                            <w:r w:rsidR="00995D61">
                              <w:rPr>
                                <w:lang w:val="en"/>
                              </w:rPr>
                              <w:t xml:space="preserve"> annual convention of the Houdini Club in 2019, they placed first in the Stage Magic Contest.  They also won an award for Design and Costuming Award.  </w:t>
                            </w:r>
                            <w:r w:rsidR="00802872">
                              <w:rPr>
                                <w:lang w:val="en"/>
                              </w:rPr>
                              <w:t>Hoping that no one gets sawn in half on June 12.</w:t>
                            </w:r>
                          </w:p>
                          <w:p w14:paraId="24D10585" w14:textId="77777777" w:rsidR="00511CC9" w:rsidRPr="006E6EC3" w:rsidRDefault="00511CC9" w:rsidP="006E6EC3">
                            <w:pPr>
                              <w:rPr>
                                <w:lang w:val="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C91B" id="Text Box 148" o:spid="_x0000_s1037" type="#_x0000_t202" style="position:absolute;margin-left:308.25pt;margin-top:171.7pt;width:118pt;height:540.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" filled="f" stroked="f">
                <v:textbox style="mso-next-textbox:#Text Box 149" inset="0,0,0,0">
                  <w:txbxContent>
                    <w:p w14:paraId="41A60ED7" w14:textId="77777777" w:rsidR="001E6338" w:rsidRPr="00802872" w:rsidRDefault="006E6EC3" w:rsidP="009A6D2D">
                      <w:pPr>
                        <w:pStyle w:val="BodyText"/>
                        <w:rPr>
                          <w:rFonts w:ascii="Arial" w:hAnsi="Arial" w:cs="Arial"/>
                          <w:sz w:val="20"/>
                        </w:rPr>
                      </w:pPr>
                      <w:r w:rsidRPr="00802872">
                        <w:rPr>
                          <w:rFonts w:ascii="Arial" w:hAnsi="Arial" w:cs="Arial"/>
                          <w:sz w:val="20"/>
                        </w:rPr>
                        <w:t xml:space="preserve">Kathleen Waldvogel, author of </w:t>
                      </w:r>
                      <w:r w:rsidR="00C81F4D" w:rsidRPr="00802872">
                        <w:rPr>
                          <w:rFonts w:ascii="Arial" w:hAnsi="Arial" w:cs="Arial"/>
                          <w:sz w:val="20"/>
                        </w:rPr>
                        <w:t>“</w:t>
                      </w:r>
                      <w:r w:rsidRPr="00802872">
                        <w:rPr>
                          <w:rFonts w:ascii="Arial" w:hAnsi="Arial" w:cs="Arial"/>
                          <w:sz w:val="20"/>
                        </w:rPr>
                        <w:t>Spies, Soldiers, Couriers and Saboteurs:  Women of the American Revolution</w:t>
                      </w:r>
                      <w:r w:rsidR="00C81F4D" w:rsidRPr="00802872">
                        <w:rPr>
                          <w:rFonts w:ascii="Arial" w:hAnsi="Arial" w:cs="Arial"/>
                          <w:sz w:val="20"/>
                        </w:rPr>
                        <w:t>”</w:t>
                      </w:r>
                      <w:r w:rsidRPr="00802872">
                        <w:rPr>
                          <w:rFonts w:ascii="Arial" w:hAnsi="Arial" w:cs="Arial"/>
                          <w:sz w:val="20"/>
                        </w:rPr>
                        <w:t>, will talk about her book, her work as an author and other</w:t>
                      </w:r>
                      <w:r w:rsidRPr="00802872">
                        <w:rPr>
                          <w:rFonts w:ascii="Arial" w:hAnsi="Arial" w:cs="Arial"/>
                        </w:rPr>
                        <w:t xml:space="preserve"> </w:t>
                      </w:r>
                      <w:r w:rsidRPr="00802872">
                        <w:rPr>
                          <w:rFonts w:ascii="Arial" w:hAnsi="Arial" w:cs="Arial"/>
                          <w:sz w:val="20"/>
                        </w:rPr>
                        <w:t>projects she may have in the wings</w:t>
                      </w:r>
                      <w:r w:rsidR="00995D61" w:rsidRPr="00802872">
                        <w:rPr>
                          <w:rFonts w:ascii="Arial" w:hAnsi="Arial" w:cs="Arial"/>
                          <w:sz w:val="20"/>
                        </w:rPr>
                        <w:t xml:space="preserve"> on March 24 at 6:30</w:t>
                      </w:r>
                      <w:r w:rsidR="00802872">
                        <w:rPr>
                          <w:rFonts w:ascii="Arial" w:hAnsi="Arial" w:cs="Arial"/>
                          <w:sz w:val="20"/>
                        </w:rPr>
                        <w:t>.  She will be doing this over Z</w:t>
                      </w:r>
                      <w:r w:rsidRPr="00802872">
                        <w:rPr>
                          <w:rFonts w:ascii="Arial" w:hAnsi="Arial" w:cs="Arial"/>
                          <w:sz w:val="20"/>
                        </w:rPr>
                        <w:t>oom.  Stay tuned for the link.</w:t>
                      </w:r>
                    </w:p>
                    <w:p w14:paraId="1A941D28" w14:textId="77777777" w:rsidR="006E6EC3" w:rsidRPr="00802872" w:rsidRDefault="006E6EC3" w:rsidP="006E6EC3">
                      <w:pPr>
                        <w:rPr>
                          <w:rFonts w:cs="Arial"/>
                          <w:lang w:val="en"/>
                        </w:rPr>
                      </w:pPr>
                      <w:r w:rsidRPr="00802872">
                        <w:rPr>
                          <w:rFonts w:cs="Arial"/>
                          <w:lang w:val="en"/>
                        </w:rPr>
                        <w:t>We are hoping that we will be able to meet in person for our</w:t>
                      </w:r>
                      <w:r w:rsidR="00C81F4D" w:rsidRPr="00802872">
                        <w:rPr>
                          <w:rFonts w:cs="Arial"/>
                          <w:lang w:val="en"/>
                        </w:rPr>
                        <w:t xml:space="preserve"> </w:t>
                      </w:r>
                      <w:r w:rsidRPr="00802872">
                        <w:rPr>
                          <w:rFonts w:cs="Arial"/>
                          <w:lang w:val="en"/>
                        </w:rPr>
                        <w:t>April 21 meeting.  This will involve a “Walking Tour of Downtown Beaver Dam</w:t>
                      </w:r>
                      <w:r w:rsidR="00C81F4D" w:rsidRPr="00802872">
                        <w:rPr>
                          <w:rFonts w:cs="Arial"/>
                          <w:lang w:val="en"/>
                        </w:rPr>
                        <w:t>”</w:t>
                      </w:r>
                      <w:r w:rsidRPr="00802872">
                        <w:rPr>
                          <w:rFonts w:cs="Arial"/>
                          <w:lang w:val="en"/>
                        </w:rPr>
                        <w:t>.  We hope to start at the Chamber of Commerce, 127 South Spring Street</w:t>
                      </w:r>
                      <w:r w:rsidR="00C81F4D" w:rsidRPr="00802872">
                        <w:rPr>
                          <w:rFonts w:cs="Arial"/>
                          <w:lang w:val="en"/>
                        </w:rPr>
                        <w:t>,</w:t>
                      </w:r>
                      <w:r w:rsidRPr="00802872">
                        <w:rPr>
                          <w:rFonts w:cs="Arial"/>
                          <w:lang w:val="en"/>
                        </w:rPr>
                        <w:t xml:space="preserve"> at 6:30.  Since the majority of this program will be outside, we are hoping it will work.  </w:t>
                      </w:r>
                      <w:r w:rsidR="00857721" w:rsidRPr="00802872">
                        <w:rPr>
                          <w:rFonts w:cs="Arial"/>
                          <w:lang w:val="en"/>
                        </w:rPr>
                        <w:t xml:space="preserve">The average daily </w:t>
                      </w:r>
                      <w:r w:rsidR="00C81F4D" w:rsidRPr="00802872">
                        <w:rPr>
                          <w:rFonts w:cs="Arial"/>
                          <w:lang w:val="en"/>
                        </w:rPr>
                        <w:t>temperature</w:t>
                      </w:r>
                      <w:r w:rsidR="00857721" w:rsidRPr="00802872">
                        <w:rPr>
                          <w:rFonts w:cs="Arial"/>
                          <w:lang w:val="en"/>
                        </w:rPr>
                        <w:t xml:space="preserve"> for April 21 is 60 degrees (I looked it up).  Stay tuned to your email.</w:t>
                      </w:r>
                    </w:p>
                    <w:p w14:paraId="3F2F5336" w14:textId="77777777" w:rsidR="000F01E3" w:rsidRDefault="000F01E3" w:rsidP="006E6EC3">
                      <w:pPr>
                        <w:rPr>
                          <w:lang w:val="en"/>
                        </w:rPr>
                      </w:pPr>
                      <w:r>
                        <w:rPr>
                          <w:noProof/>
                        </w:rPr>
                        <w:drawing>
                          <wp:inline distT="0" distB="0" distL="0" distR="0" wp14:anchorId="66A22C95" wp14:editId="76954936">
                            <wp:extent cx="1498600" cy="1152525"/>
                            <wp:effectExtent l="0" t="0" r="6350" b="9525"/>
                            <wp:docPr id="3" name="Picture 3" descr="50+ Hometown Beaver Dam WI ideas in 2020 | beaver dam, beaver, home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Hometown Beaver Dam WI ideas in 2020 | beaver dam, beaver, hometow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0" cy="1152525"/>
                                    </a:xfrm>
                                    <a:prstGeom prst="rect">
                                      <a:avLst/>
                                    </a:prstGeom>
                                    <a:noFill/>
                                    <a:ln>
                                      <a:noFill/>
                                    </a:ln>
                                  </pic:spPr>
                                </pic:pic>
                              </a:graphicData>
                            </a:graphic>
                          </wp:inline>
                        </w:drawing>
                      </w:r>
                    </w:p>
                    <w:p w14:paraId="159803A1" w14:textId="77777777" w:rsidR="000411AA" w:rsidRDefault="000411AA" w:rsidP="006E6EC3">
                      <w:pPr>
                        <w:rPr>
                          <w:lang w:val="en"/>
                        </w:rPr>
                      </w:pPr>
                    </w:p>
                    <w:p w14:paraId="03CFF622" w14:textId="77777777" w:rsidR="00511CC9" w:rsidRDefault="00857721" w:rsidP="006E6EC3">
                      <w:pPr>
                        <w:rPr>
                          <w:lang w:val="en"/>
                        </w:rPr>
                      </w:pPr>
                      <w:r>
                        <w:rPr>
                          <w:lang w:val="en"/>
                        </w:rPr>
                        <w:t xml:space="preserve">The May </w:t>
                      </w:r>
                      <w:r w:rsidR="00317D92">
                        <w:rPr>
                          <w:lang w:val="en"/>
                        </w:rPr>
                        <w:t>“</w:t>
                      </w:r>
                      <w:r>
                        <w:rPr>
                          <w:lang w:val="en"/>
                        </w:rPr>
                        <w:t>End of the Year Brunch</w:t>
                      </w:r>
                      <w:r w:rsidR="00317D92">
                        <w:rPr>
                          <w:lang w:val="en"/>
                        </w:rPr>
                        <w:t>”</w:t>
                      </w:r>
                      <w:r>
                        <w:rPr>
                          <w:lang w:val="en"/>
                        </w:rPr>
                        <w:t xml:space="preserve"> has been cancelled and replaced with an “End of the Year Lunch”.  Members will be encouraged to bring their own bag lunch to Swan City Park</w:t>
                      </w:r>
                      <w:r w:rsidR="00317D92">
                        <w:rPr>
                          <w:lang w:val="en"/>
                        </w:rPr>
                        <w:t xml:space="preserve"> around 11</w:t>
                      </w:r>
                      <w:r w:rsidR="00802872">
                        <w:rPr>
                          <w:lang w:val="en"/>
                        </w:rPr>
                        <w:t xml:space="preserve"> on June 12</w:t>
                      </w:r>
                      <w:r>
                        <w:rPr>
                          <w:lang w:val="en"/>
                        </w:rPr>
                        <w:t xml:space="preserve">.  We will be meeting at the shelter that is closest to Mill Street. And we even </w:t>
                      </w:r>
                      <w:r w:rsidR="00EB2186">
                        <w:rPr>
                          <w:lang w:val="en"/>
                        </w:rPr>
                        <w:t xml:space="preserve">have entertainment lined up.  Madame Rose and Professor Lazlo will perform “The Deluxe Magic Show”.  </w:t>
                      </w:r>
                      <w:r w:rsidR="00802872">
                        <w:rPr>
                          <w:lang w:val="en"/>
                        </w:rPr>
                        <w:t>If you</w:t>
                      </w:r>
                      <w:r w:rsidR="00995D61">
                        <w:rPr>
                          <w:lang w:val="en"/>
                        </w:rPr>
                        <w:t xml:space="preserve"> think that Madame Rose looks familiar, you might be right.  Archan Sramek is Madame Rose.  </w:t>
                      </w:r>
                    </w:p>
                    <w:p w14:paraId="5C222422" w14:textId="77777777" w:rsidR="00857721" w:rsidRDefault="00511CC9" w:rsidP="006E6EC3">
                      <w:pPr>
                        <w:rPr>
                          <w:lang w:val="en"/>
                        </w:rPr>
                      </w:pPr>
                      <w:r w:rsidRPr="007E0338">
                        <w:rPr>
                          <w:noProof/>
                        </w:rPr>
                        <w:drawing>
                          <wp:inline distT="0" distB="0" distL="0" distR="0" wp14:anchorId="58268AD6" wp14:editId="59A91513">
                            <wp:extent cx="1497965" cy="1876425"/>
                            <wp:effectExtent l="0" t="0" r="6985" b="9525"/>
                            <wp:docPr id="131" name="Picture 131" descr="C:\Users\Kahler\Downloads\Deluxe Ma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hler\Downloads\Deluxe Magi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1876425"/>
                                    </a:xfrm>
                                    <a:prstGeom prst="rect">
                                      <a:avLst/>
                                    </a:prstGeom>
                                    <a:noFill/>
                                    <a:ln>
                                      <a:noFill/>
                                    </a:ln>
                                  </pic:spPr>
                                </pic:pic>
                              </a:graphicData>
                            </a:graphic>
                          </wp:inline>
                        </w:drawing>
                      </w:r>
                      <w:r w:rsidR="00995D61">
                        <w:rPr>
                          <w:lang w:val="en"/>
                        </w:rPr>
                        <w:t>At the 81</w:t>
                      </w:r>
                      <w:r w:rsidR="00995D61" w:rsidRPr="00995D61">
                        <w:rPr>
                          <w:vertAlign w:val="superscript"/>
                          <w:lang w:val="en"/>
                        </w:rPr>
                        <w:t>st</w:t>
                      </w:r>
                      <w:r w:rsidR="00995D61">
                        <w:rPr>
                          <w:lang w:val="en"/>
                        </w:rPr>
                        <w:t xml:space="preserve"> annual convention of the Houdini Club in 2019, they placed first in the Stage Magic Contest.  They also won an award for Design and Costuming Award.  </w:t>
                      </w:r>
                      <w:r w:rsidR="00802872">
                        <w:rPr>
                          <w:lang w:val="en"/>
                        </w:rPr>
                        <w:t>Hoping that no one gets sawn in half on June 12.</w:t>
                      </w:r>
                    </w:p>
                    <w:p w14:paraId="24D10585" w14:textId="77777777" w:rsidR="00511CC9" w:rsidRPr="006E6EC3" w:rsidRDefault="00511CC9" w:rsidP="006E6EC3">
                      <w:pPr>
                        <w:rPr>
                          <w:lang w:val="en"/>
                        </w:rPr>
                      </w:pPr>
                    </w:p>
                  </w:txbxContent>
                </v:textbox>
                <w10:wrap anchorx="page" anchory="page"/>
              </v:shape>
            </w:pict>
          </mc:Fallback>
        </mc:AlternateContent>
      </w:r>
      <w:r>
        <w:rPr>
          <w:noProof/>
        </w:rPr>
        <mc:AlternateContent>
          <mc:Choice Requires="wps">
            <w:drawing>
              <wp:anchor distT="0" distB="0" distL="114300" distR="114300" simplePos="0" relativeHeight="251646464" behindDoc="0" locked="0" layoutInCell="1" allowOverlap="1" wp14:anchorId="50BD8234" wp14:editId="1138D73D">
                <wp:simplePos x="0" y="0"/>
                <wp:positionH relativeFrom="page">
                  <wp:posOffset>2181225</wp:posOffset>
                </wp:positionH>
                <wp:positionV relativeFrom="page">
                  <wp:posOffset>2132965</wp:posOffset>
                </wp:positionV>
                <wp:extent cx="1498600" cy="7052945"/>
                <wp:effectExtent l="0" t="0" r="6350" b="14605"/>
                <wp:wrapNone/>
                <wp:docPr id="5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05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4299DD55" w14:textId="77777777" w:rsidR="00AC4A20" w:rsidRDefault="00AC4A20" w:rsidP="00AC4A20">
                            <w:r>
                              <w:t xml:space="preserve">The Board has been </w:t>
                            </w:r>
                            <w:r w:rsidR="006E6EC3">
                              <w:t xml:space="preserve">frantically trying to rearrange and relocate our programs this year due to the ongoing restrictions of </w:t>
                            </w:r>
                            <w:r w:rsidR="00802872">
                              <w:t>COVID</w:t>
                            </w:r>
                            <w:r w:rsidR="006E6EC3">
                              <w:t xml:space="preserve">.  If changes occur, you will get either a phone call or an email.  </w:t>
                            </w:r>
                          </w:p>
                          <w:p w14:paraId="23CCD0BD" w14:textId="77777777" w:rsidR="000411AA" w:rsidRDefault="00C90DE7" w:rsidP="00AC4A20">
                            <w:r>
                              <w:t>January will get you buzzing</w:t>
                            </w:r>
                            <w:r w:rsidR="00AC4A20">
                              <w:t xml:space="preserve"> as we bring in a beekeeper.  Scott </w:t>
                            </w:r>
                            <w:proofErr w:type="spellStart"/>
                            <w:r w:rsidR="00AC4A20">
                              <w:t>Hankes</w:t>
                            </w:r>
                            <w:proofErr w:type="spellEnd"/>
                            <w:r w:rsidR="00AC4A20">
                              <w:t xml:space="preserve"> has taken up the hobby of beekeeping and he will inform us all about beekeeping.  Join us on January 20 and bee there at 6:30.  </w:t>
                            </w:r>
                            <w:r w:rsidR="006E6EC3">
                              <w:t>This pro</w:t>
                            </w:r>
                            <w:r w:rsidR="00802872">
                              <w:t>gram will be available through Z</w:t>
                            </w:r>
                            <w:r w:rsidR="006E6EC3">
                              <w:t>oom.</w:t>
                            </w:r>
                          </w:p>
                          <w:p w14:paraId="03709863" w14:textId="77777777" w:rsidR="000411AA" w:rsidRDefault="000411AA" w:rsidP="00AC4A20">
                            <w:r>
                              <w:rPr>
                                <w:noProof/>
                              </w:rPr>
                              <w:drawing>
                                <wp:inline distT="0" distB="0" distL="0" distR="0" wp14:anchorId="469A51DE" wp14:editId="294394EE">
                                  <wp:extent cx="1497830" cy="1066800"/>
                                  <wp:effectExtent l="0" t="0" r="7620" b="0"/>
                                  <wp:docPr id="38" name="Picture 38" descr="Art on the Town: The Studio &amp; Paint Party — Downtown Beaver Dam,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on the Town: The Studio &amp; Paint Party — Downtown Beaver Dam, I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616" cy="1071633"/>
                                          </a:xfrm>
                                          <a:prstGeom prst="rect">
                                            <a:avLst/>
                                          </a:prstGeom>
                                          <a:noFill/>
                                          <a:ln>
                                            <a:noFill/>
                                          </a:ln>
                                        </pic:spPr>
                                      </pic:pic>
                                    </a:graphicData>
                                  </a:graphic>
                                </wp:inline>
                              </w:drawing>
                            </w:r>
                          </w:p>
                          <w:p w14:paraId="1192CA83" w14:textId="5087D9F1" w:rsidR="001E6338" w:rsidRPr="00802872" w:rsidRDefault="00317D92" w:rsidP="009A6D2D">
                            <w:pPr>
                              <w:pStyle w:val="BodyText"/>
                              <w:rPr>
                                <w:rFonts w:ascii="Arial" w:hAnsi="Arial" w:cs="Arial"/>
                                <w:sz w:val="20"/>
                              </w:rPr>
                            </w:pPr>
                            <w:r w:rsidRPr="00802872">
                              <w:rPr>
                                <w:rFonts w:ascii="Arial" w:hAnsi="Arial" w:cs="Arial"/>
                                <w:sz w:val="20"/>
                              </w:rPr>
                              <w:t xml:space="preserve">Kris Schumacher will talk about her business Art </w:t>
                            </w:r>
                            <w:proofErr w:type="gramStart"/>
                            <w:r w:rsidRPr="00802872">
                              <w:rPr>
                                <w:rFonts w:ascii="Arial" w:hAnsi="Arial" w:cs="Arial"/>
                                <w:sz w:val="20"/>
                              </w:rPr>
                              <w:t>On</w:t>
                            </w:r>
                            <w:proofErr w:type="gramEnd"/>
                            <w:r w:rsidRPr="00802872">
                              <w:rPr>
                                <w:rFonts w:ascii="Arial" w:hAnsi="Arial" w:cs="Arial"/>
                                <w:sz w:val="20"/>
                              </w:rPr>
                              <w:t xml:space="preserve"> The Town WI—The Studio.  This new business features make</w:t>
                            </w:r>
                            <w:r w:rsidR="0014604C">
                              <w:rPr>
                                <w:rFonts w:ascii="Arial" w:hAnsi="Arial" w:cs="Arial"/>
                                <w:sz w:val="20"/>
                              </w:rPr>
                              <w:t>-</w:t>
                            </w:r>
                            <w:r w:rsidRPr="00802872">
                              <w:rPr>
                                <w:rFonts w:ascii="Arial" w:hAnsi="Arial" w:cs="Arial"/>
                                <w:sz w:val="20"/>
                              </w:rPr>
                              <w:t>it</w:t>
                            </w:r>
                            <w:r w:rsidR="0014604C">
                              <w:rPr>
                                <w:rFonts w:ascii="Arial" w:hAnsi="Arial" w:cs="Arial"/>
                                <w:sz w:val="20"/>
                              </w:rPr>
                              <w:t>-</w:t>
                            </w:r>
                            <w:r w:rsidRPr="00802872">
                              <w:rPr>
                                <w:rFonts w:ascii="Arial" w:hAnsi="Arial" w:cs="Arial"/>
                                <w:sz w:val="20"/>
                              </w:rPr>
                              <w:t xml:space="preserve">yourself projects.  The program will begin at 6:30 on February 17.  We are hoping to provide some opportunity for members to socialize with some ice-breaking activities as well.  </w:t>
                            </w:r>
                            <w:r w:rsidR="00802872">
                              <w:rPr>
                                <w:rFonts w:ascii="Arial" w:hAnsi="Arial" w:cs="Arial"/>
                                <w:sz w:val="20"/>
                              </w:rPr>
                              <w:t>Look for the Zoom link.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D8234" id="Text Box 138" o:spid="_x0000_s1038" type="#_x0000_t202" style="position:absolute;margin-left:171.75pt;margin-top:167.95pt;width:118pt;height:555.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" filled="f" stroked="f">
                <v:textbox style="mso-next-textbox:#Text Box 140" inset="0,0,0,0">
                  <w:txbxContent>
                    <w:p w14:paraId="4299DD55" w14:textId="77777777" w:rsidR="00AC4A20" w:rsidRDefault="00AC4A20" w:rsidP="00AC4A20">
                      <w:r>
                        <w:t xml:space="preserve">The Board has been </w:t>
                      </w:r>
                      <w:r w:rsidR="006E6EC3">
                        <w:t xml:space="preserve">frantically trying to rearrange and relocate our programs this year due to the ongoing restrictions of </w:t>
                      </w:r>
                      <w:r w:rsidR="00802872">
                        <w:t>COVID</w:t>
                      </w:r>
                      <w:r w:rsidR="006E6EC3">
                        <w:t xml:space="preserve">.  If changes occur, you will get either a phone call or an email.  </w:t>
                      </w:r>
                    </w:p>
                    <w:p w14:paraId="23CCD0BD" w14:textId="77777777" w:rsidR="000411AA" w:rsidRDefault="00C90DE7" w:rsidP="00AC4A20">
                      <w:r>
                        <w:t>January will get you buzzing</w:t>
                      </w:r>
                      <w:r w:rsidR="00AC4A20">
                        <w:t xml:space="preserve"> as we bring in a beekeeper.  Scott </w:t>
                      </w:r>
                      <w:proofErr w:type="spellStart"/>
                      <w:r w:rsidR="00AC4A20">
                        <w:t>Hankes</w:t>
                      </w:r>
                      <w:proofErr w:type="spellEnd"/>
                      <w:r w:rsidR="00AC4A20">
                        <w:t xml:space="preserve"> has taken up the hobby of beekeeping and he will inform us all about beekeeping.  Join us on January 20 and bee there at 6:30.  </w:t>
                      </w:r>
                      <w:r w:rsidR="006E6EC3">
                        <w:t>This pro</w:t>
                      </w:r>
                      <w:r w:rsidR="00802872">
                        <w:t>gram will be available through Z</w:t>
                      </w:r>
                      <w:r w:rsidR="006E6EC3">
                        <w:t>oom.</w:t>
                      </w:r>
                    </w:p>
                    <w:p w14:paraId="03709863" w14:textId="77777777" w:rsidR="000411AA" w:rsidRDefault="000411AA" w:rsidP="00AC4A20">
                      <w:r>
                        <w:rPr>
                          <w:noProof/>
                        </w:rPr>
                        <w:drawing>
                          <wp:inline distT="0" distB="0" distL="0" distR="0" wp14:anchorId="469A51DE" wp14:editId="294394EE">
                            <wp:extent cx="1497830" cy="1066800"/>
                            <wp:effectExtent l="0" t="0" r="7620" b="0"/>
                            <wp:docPr id="38" name="Picture 38" descr="Art on the Town: The Studio &amp; Paint Party — Downtown Beaver Dam,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on the Town: The Studio &amp; Paint Party — Downtown Beaver Dam, I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616" cy="1071633"/>
                                    </a:xfrm>
                                    <a:prstGeom prst="rect">
                                      <a:avLst/>
                                    </a:prstGeom>
                                    <a:noFill/>
                                    <a:ln>
                                      <a:noFill/>
                                    </a:ln>
                                  </pic:spPr>
                                </pic:pic>
                              </a:graphicData>
                            </a:graphic>
                          </wp:inline>
                        </w:drawing>
                      </w:r>
                    </w:p>
                    <w:p w14:paraId="1192CA83" w14:textId="5087D9F1" w:rsidR="001E6338" w:rsidRPr="00802872" w:rsidRDefault="00317D92" w:rsidP="009A6D2D">
                      <w:pPr>
                        <w:pStyle w:val="BodyText"/>
                        <w:rPr>
                          <w:rFonts w:ascii="Arial" w:hAnsi="Arial" w:cs="Arial"/>
                          <w:sz w:val="20"/>
                        </w:rPr>
                      </w:pPr>
                      <w:r w:rsidRPr="00802872">
                        <w:rPr>
                          <w:rFonts w:ascii="Arial" w:hAnsi="Arial" w:cs="Arial"/>
                          <w:sz w:val="20"/>
                        </w:rPr>
                        <w:t xml:space="preserve">Kris Schumacher will talk about her business Art </w:t>
                      </w:r>
                      <w:proofErr w:type="gramStart"/>
                      <w:r w:rsidRPr="00802872">
                        <w:rPr>
                          <w:rFonts w:ascii="Arial" w:hAnsi="Arial" w:cs="Arial"/>
                          <w:sz w:val="20"/>
                        </w:rPr>
                        <w:t>On</w:t>
                      </w:r>
                      <w:proofErr w:type="gramEnd"/>
                      <w:r w:rsidRPr="00802872">
                        <w:rPr>
                          <w:rFonts w:ascii="Arial" w:hAnsi="Arial" w:cs="Arial"/>
                          <w:sz w:val="20"/>
                        </w:rPr>
                        <w:t xml:space="preserve"> The Town WI—The Studio.  This new business features make</w:t>
                      </w:r>
                      <w:r w:rsidR="0014604C">
                        <w:rPr>
                          <w:rFonts w:ascii="Arial" w:hAnsi="Arial" w:cs="Arial"/>
                          <w:sz w:val="20"/>
                        </w:rPr>
                        <w:t>-</w:t>
                      </w:r>
                      <w:r w:rsidRPr="00802872">
                        <w:rPr>
                          <w:rFonts w:ascii="Arial" w:hAnsi="Arial" w:cs="Arial"/>
                          <w:sz w:val="20"/>
                        </w:rPr>
                        <w:t>it</w:t>
                      </w:r>
                      <w:r w:rsidR="0014604C">
                        <w:rPr>
                          <w:rFonts w:ascii="Arial" w:hAnsi="Arial" w:cs="Arial"/>
                          <w:sz w:val="20"/>
                        </w:rPr>
                        <w:t>-</w:t>
                      </w:r>
                      <w:r w:rsidRPr="00802872">
                        <w:rPr>
                          <w:rFonts w:ascii="Arial" w:hAnsi="Arial" w:cs="Arial"/>
                          <w:sz w:val="20"/>
                        </w:rPr>
                        <w:t xml:space="preserve">yourself projects.  The program will begin at 6:30 on February 17.  We are hoping to provide some opportunity for members to socialize with some ice-breaking activities as well.  </w:t>
                      </w:r>
                      <w:r w:rsidR="00802872">
                        <w:rPr>
                          <w:rFonts w:ascii="Arial" w:hAnsi="Arial" w:cs="Arial"/>
                          <w:sz w:val="20"/>
                        </w:rPr>
                        <w:t>Look for the Zoom link.</w:t>
                      </w:r>
                    </w:p>
                  </w:txbxContent>
                </v:textbox>
                <w10:wrap anchorx="page" anchory="page"/>
              </v:shape>
            </w:pict>
          </mc:Fallback>
        </mc:AlternateContent>
      </w:r>
      <w:r>
        <w:rPr>
          <w:noProof/>
        </w:rPr>
        <mc:AlternateContent>
          <mc:Choice Requires="wps">
            <w:drawing>
              <wp:anchor distT="0" distB="0" distL="114300" distR="114300" simplePos="0" relativeHeight="251691520" behindDoc="0" locked="0" layoutInCell="1" allowOverlap="1" wp14:anchorId="4CA60A8A" wp14:editId="18EF1FA2">
                <wp:simplePos x="0" y="0"/>
                <wp:positionH relativeFrom="column">
                  <wp:posOffset>-33655</wp:posOffset>
                </wp:positionH>
                <wp:positionV relativeFrom="paragraph">
                  <wp:posOffset>2587625</wp:posOffset>
                </wp:positionV>
                <wp:extent cx="1504950" cy="60483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504950" cy="604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5E85E" w14:textId="77777777" w:rsidR="000411AA" w:rsidRPr="00D35339" w:rsidRDefault="000411AA">
                            <w:pPr>
                              <w:rPr>
                                <w:rFonts w:ascii="Lucida Handwriting" w:hAnsi="Lucida Handwriting"/>
                                <w:b/>
                              </w:rPr>
                            </w:pPr>
                            <w:r w:rsidRPr="00D35339">
                              <w:rPr>
                                <w:rFonts w:ascii="Lucida Handwriting" w:hAnsi="Lucida Handwriting"/>
                                <w:b/>
                              </w:rPr>
                              <w:t>Calendar:</w:t>
                            </w:r>
                          </w:p>
                          <w:p w14:paraId="20603358" w14:textId="77777777" w:rsidR="000411AA" w:rsidRDefault="000411AA">
                            <w:r>
                              <w:t>1-</w:t>
                            </w:r>
                            <w:proofErr w:type="gramStart"/>
                            <w:r>
                              <w:t xml:space="preserve">12  </w:t>
                            </w:r>
                            <w:r w:rsidRPr="00D35339">
                              <w:rPr>
                                <w:rFonts w:cs="Arial"/>
                              </w:rPr>
                              <w:t>Day</w:t>
                            </w:r>
                            <w:proofErr w:type="gramEnd"/>
                            <w:r w:rsidRPr="00D35339">
                              <w:rPr>
                                <w:rFonts w:cs="Arial"/>
                              </w:rPr>
                              <w:t xml:space="preserve"> Book Club</w:t>
                            </w:r>
                          </w:p>
                          <w:p w14:paraId="259E7E9A" w14:textId="7021ADC3" w:rsidR="000411AA" w:rsidRDefault="000411AA">
                            <w:r>
                              <w:t>1-</w:t>
                            </w:r>
                            <w:proofErr w:type="gramStart"/>
                            <w:r>
                              <w:t xml:space="preserve">20 </w:t>
                            </w:r>
                            <w:r w:rsidR="00D35339">
                              <w:t xml:space="preserve"> </w:t>
                            </w:r>
                            <w:r>
                              <w:t>AAUW</w:t>
                            </w:r>
                            <w:proofErr w:type="gramEnd"/>
                            <w:r>
                              <w:t xml:space="preserve"> </w:t>
                            </w:r>
                            <w:r w:rsidR="0014604C">
                              <w:t>Program</w:t>
                            </w:r>
                          </w:p>
                          <w:p w14:paraId="4C6BA64C" w14:textId="77777777" w:rsidR="000411AA" w:rsidRDefault="000411AA">
                            <w:r>
                              <w:t>1-</w:t>
                            </w:r>
                            <w:proofErr w:type="gramStart"/>
                            <w:r>
                              <w:t xml:space="preserve">25 </w:t>
                            </w:r>
                            <w:r w:rsidR="00D35339">
                              <w:t xml:space="preserve"> </w:t>
                            </w:r>
                            <w:r>
                              <w:t>Night</w:t>
                            </w:r>
                            <w:proofErr w:type="gramEnd"/>
                            <w:r>
                              <w:t xml:space="preserve"> Book Club</w:t>
                            </w:r>
                          </w:p>
                          <w:p w14:paraId="58D78EF8" w14:textId="77777777" w:rsidR="000411AA" w:rsidRDefault="000411AA">
                            <w:r>
                              <w:t xml:space="preserve">2-9  </w:t>
                            </w:r>
                            <w:r w:rsidR="00D35339">
                              <w:t xml:space="preserve">  </w:t>
                            </w:r>
                            <w:r>
                              <w:t>Day Book Club</w:t>
                            </w:r>
                          </w:p>
                          <w:p w14:paraId="6094A65F" w14:textId="34A13FEB" w:rsidR="000411AA" w:rsidRDefault="000411AA">
                            <w:r>
                              <w:t>2-</w:t>
                            </w:r>
                            <w:proofErr w:type="gramStart"/>
                            <w:r>
                              <w:t xml:space="preserve">17 </w:t>
                            </w:r>
                            <w:r w:rsidR="00D35339">
                              <w:t xml:space="preserve"> </w:t>
                            </w:r>
                            <w:r>
                              <w:t>AAUW</w:t>
                            </w:r>
                            <w:proofErr w:type="gramEnd"/>
                            <w:r>
                              <w:t xml:space="preserve"> </w:t>
                            </w:r>
                            <w:r w:rsidR="0014604C">
                              <w:t>Program</w:t>
                            </w:r>
                          </w:p>
                          <w:p w14:paraId="41BF6207" w14:textId="77777777" w:rsidR="000411AA" w:rsidRDefault="000411AA">
                            <w:r>
                              <w:t>2-</w:t>
                            </w:r>
                            <w:proofErr w:type="gramStart"/>
                            <w:r>
                              <w:t xml:space="preserve">22 </w:t>
                            </w:r>
                            <w:r w:rsidR="00D35339">
                              <w:t xml:space="preserve"> </w:t>
                            </w:r>
                            <w:r>
                              <w:t>Night</w:t>
                            </w:r>
                            <w:proofErr w:type="gramEnd"/>
                            <w:r>
                              <w:t xml:space="preserve"> Book Club</w:t>
                            </w:r>
                          </w:p>
                          <w:p w14:paraId="66208660" w14:textId="77777777" w:rsidR="000411AA" w:rsidRDefault="000411AA">
                            <w:r>
                              <w:t xml:space="preserve">3-9 </w:t>
                            </w:r>
                            <w:r w:rsidR="00D35339">
                              <w:t xml:space="preserve">  </w:t>
                            </w:r>
                            <w:r>
                              <w:t>Day Book Club</w:t>
                            </w:r>
                          </w:p>
                          <w:p w14:paraId="08CFF6EE" w14:textId="77777777" w:rsidR="000411AA" w:rsidRDefault="000411AA">
                            <w:r>
                              <w:t>3-</w:t>
                            </w:r>
                            <w:proofErr w:type="gramStart"/>
                            <w:r>
                              <w:t xml:space="preserve">22 </w:t>
                            </w:r>
                            <w:r w:rsidR="00D35339">
                              <w:t xml:space="preserve"> </w:t>
                            </w:r>
                            <w:r>
                              <w:t>Night</w:t>
                            </w:r>
                            <w:proofErr w:type="gramEnd"/>
                            <w:r>
                              <w:t xml:space="preserve"> Book Club</w:t>
                            </w:r>
                          </w:p>
                          <w:p w14:paraId="2D40CB13" w14:textId="0A1AD561" w:rsidR="000411AA" w:rsidRDefault="000411AA">
                            <w:r>
                              <w:t>3-</w:t>
                            </w:r>
                            <w:proofErr w:type="gramStart"/>
                            <w:r>
                              <w:t>24</w:t>
                            </w:r>
                            <w:r w:rsidR="00D35339">
                              <w:t xml:space="preserve"> </w:t>
                            </w:r>
                            <w:r>
                              <w:t xml:space="preserve"> AAUW</w:t>
                            </w:r>
                            <w:proofErr w:type="gramEnd"/>
                            <w:r>
                              <w:t xml:space="preserve"> </w:t>
                            </w:r>
                            <w:r w:rsidR="0014604C">
                              <w:t>Program</w:t>
                            </w:r>
                          </w:p>
                          <w:p w14:paraId="29BB5DBD" w14:textId="77777777" w:rsidR="000411AA" w:rsidRDefault="000411AA">
                            <w:r>
                              <w:t>4-</w:t>
                            </w:r>
                            <w:proofErr w:type="gramStart"/>
                            <w:r>
                              <w:t>13</w:t>
                            </w:r>
                            <w:r w:rsidR="00D35339">
                              <w:t xml:space="preserve"> </w:t>
                            </w:r>
                            <w:r>
                              <w:t xml:space="preserve"> Day</w:t>
                            </w:r>
                            <w:proofErr w:type="gramEnd"/>
                            <w:r>
                              <w:t xml:space="preserve"> Book Club</w:t>
                            </w:r>
                          </w:p>
                          <w:p w14:paraId="1407DA3A" w14:textId="3CCC90E2" w:rsidR="000411AA" w:rsidRDefault="000411AA">
                            <w:r>
                              <w:t>4-</w:t>
                            </w:r>
                            <w:proofErr w:type="gramStart"/>
                            <w:r>
                              <w:t>21</w:t>
                            </w:r>
                            <w:r w:rsidR="00D35339">
                              <w:t xml:space="preserve"> </w:t>
                            </w:r>
                            <w:r>
                              <w:t xml:space="preserve"> AAUW</w:t>
                            </w:r>
                            <w:proofErr w:type="gramEnd"/>
                            <w:r>
                              <w:t xml:space="preserve"> </w:t>
                            </w:r>
                            <w:r w:rsidR="0014604C">
                              <w:t>Program</w:t>
                            </w:r>
                          </w:p>
                          <w:p w14:paraId="0C4BB040" w14:textId="77777777" w:rsidR="000411AA" w:rsidRDefault="000411AA">
                            <w:r>
                              <w:t xml:space="preserve">4-23 to </w:t>
                            </w:r>
                            <w:proofErr w:type="gramStart"/>
                            <w:r>
                              <w:t xml:space="preserve">24 </w:t>
                            </w:r>
                            <w:r w:rsidR="00D35339">
                              <w:t xml:space="preserve"> </w:t>
                            </w:r>
                            <w:r>
                              <w:t>AAUW</w:t>
                            </w:r>
                            <w:proofErr w:type="gramEnd"/>
                            <w:r>
                              <w:t xml:space="preserve">-WI State Convention </w:t>
                            </w:r>
                          </w:p>
                          <w:p w14:paraId="4EB53E2C" w14:textId="77777777" w:rsidR="000411AA" w:rsidRDefault="000411AA">
                            <w:r>
                              <w:t>4-</w:t>
                            </w:r>
                            <w:proofErr w:type="gramStart"/>
                            <w:r>
                              <w:t xml:space="preserve">26 </w:t>
                            </w:r>
                            <w:r w:rsidR="00D35339">
                              <w:t xml:space="preserve"> </w:t>
                            </w:r>
                            <w:r>
                              <w:t>Night</w:t>
                            </w:r>
                            <w:proofErr w:type="gramEnd"/>
                            <w:r>
                              <w:t xml:space="preserve"> Book Club</w:t>
                            </w:r>
                          </w:p>
                          <w:p w14:paraId="1A1EFD4C" w14:textId="77777777" w:rsidR="000411AA" w:rsidRDefault="000411AA">
                            <w:r>
                              <w:t>5-</w:t>
                            </w:r>
                            <w:proofErr w:type="gramStart"/>
                            <w:r>
                              <w:t xml:space="preserve">11 </w:t>
                            </w:r>
                            <w:r w:rsidR="00D35339">
                              <w:t xml:space="preserve"> </w:t>
                            </w:r>
                            <w:r>
                              <w:t>Day</w:t>
                            </w:r>
                            <w:proofErr w:type="gramEnd"/>
                            <w:r>
                              <w:t xml:space="preserve"> Book Club</w:t>
                            </w:r>
                          </w:p>
                          <w:p w14:paraId="31E801E2" w14:textId="77777777" w:rsidR="000411AA" w:rsidRDefault="000411AA">
                            <w:r>
                              <w:t>5-</w:t>
                            </w:r>
                            <w:proofErr w:type="gramStart"/>
                            <w:r>
                              <w:t>24</w:t>
                            </w:r>
                            <w:r w:rsidR="00D35339">
                              <w:t xml:space="preserve">  </w:t>
                            </w:r>
                            <w:r>
                              <w:t>Night</w:t>
                            </w:r>
                            <w:proofErr w:type="gramEnd"/>
                            <w:r>
                              <w:t xml:space="preserve"> Book Club</w:t>
                            </w:r>
                          </w:p>
                          <w:p w14:paraId="2C9D1A90" w14:textId="77777777" w:rsidR="000411AA" w:rsidRDefault="000411AA">
                            <w:r>
                              <w:t>6-</w:t>
                            </w:r>
                            <w:proofErr w:type="gramStart"/>
                            <w:r>
                              <w:t xml:space="preserve">12 </w:t>
                            </w:r>
                            <w:r w:rsidR="00D35339">
                              <w:t xml:space="preserve"> </w:t>
                            </w:r>
                            <w:r>
                              <w:t>End</w:t>
                            </w:r>
                            <w:proofErr w:type="gramEnd"/>
                            <w:r>
                              <w:t xml:space="preserve"> of Year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60A8A" id="Text Box 45" o:spid="_x0000_s1039" type="#_x0000_t202" style="position:absolute;margin-left:-2.65pt;margin-top:203.75pt;width:118.5pt;height:476.2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" fillcolor="white [3201]" strokeweight=".5pt">
                <v:textbox>
                  <w:txbxContent>
                    <w:p w14:paraId="2275E85E" w14:textId="77777777" w:rsidR="000411AA" w:rsidRPr="00D35339" w:rsidRDefault="000411AA">
                      <w:pPr>
                        <w:rPr>
                          <w:rFonts w:ascii="Lucida Handwriting" w:hAnsi="Lucida Handwriting"/>
                          <w:b/>
                        </w:rPr>
                      </w:pPr>
                      <w:r w:rsidRPr="00D35339">
                        <w:rPr>
                          <w:rFonts w:ascii="Lucida Handwriting" w:hAnsi="Lucida Handwriting"/>
                          <w:b/>
                        </w:rPr>
                        <w:t>Calendar:</w:t>
                      </w:r>
                    </w:p>
                    <w:p w14:paraId="20603358" w14:textId="77777777" w:rsidR="000411AA" w:rsidRDefault="000411AA">
                      <w:r>
                        <w:t>1-</w:t>
                      </w:r>
                      <w:proofErr w:type="gramStart"/>
                      <w:r>
                        <w:t xml:space="preserve">12  </w:t>
                      </w:r>
                      <w:r w:rsidRPr="00D35339">
                        <w:rPr>
                          <w:rFonts w:cs="Arial"/>
                        </w:rPr>
                        <w:t>Day</w:t>
                      </w:r>
                      <w:proofErr w:type="gramEnd"/>
                      <w:r w:rsidRPr="00D35339">
                        <w:rPr>
                          <w:rFonts w:cs="Arial"/>
                        </w:rPr>
                        <w:t xml:space="preserve"> Book Club</w:t>
                      </w:r>
                    </w:p>
                    <w:p w14:paraId="259E7E9A" w14:textId="7021ADC3" w:rsidR="000411AA" w:rsidRDefault="000411AA">
                      <w:r>
                        <w:t>1-</w:t>
                      </w:r>
                      <w:proofErr w:type="gramStart"/>
                      <w:r>
                        <w:t xml:space="preserve">20 </w:t>
                      </w:r>
                      <w:r w:rsidR="00D35339">
                        <w:t xml:space="preserve"> </w:t>
                      </w:r>
                      <w:r>
                        <w:t>AAUW</w:t>
                      </w:r>
                      <w:proofErr w:type="gramEnd"/>
                      <w:r>
                        <w:t xml:space="preserve"> </w:t>
                      </w:r>
                      <w:r w:rsidR="0014604C">
                        <w:t>Program</w:t>
                      </w:r>
                    </w:p>
                    <w:p w14:paraId="4C6BA64C" w14:textId="77777777" w:rsidR="000411AA" w:rsidRDefault="000411AA">
                      <w:r>
                        <w:t>1-</w:t>
                      </w:r>
                      <w:proofErr w:type="gramStart"/>
                      <w:r>
                        <w:t xml:space="preserve">25 </w:t>
                      </w:r>
                      <w:r w:rsidR="00D35339">
                        <w:t xml:space="preserve"> </w:t>
                      </w:r>
                      <w:r>
                        <w:t>Night</w:t>
                      </w:r>
                      <w:proofErr w:type="gramEnd"/>
                      <w:r>
                        <w:t xml:space="preserve"> Book Club</w:t>
                      </w:r>
                    </w:p>
                    <w:p w14:paraId="58D78EF8" w14:textId="77777777" w:rsidR="000411AA" w:rsidRDefault="000411AA">
                      <w:r>
                        <w:t xml:space="preserve">2-9  </w:t>
                      </w:r>
                      <w:r w:rsidR="00D35339">
                        <w:t xml:space="preserve">  </w:t>
                      </w:r>
                      <w:r>
                        <w:t>Day Book Club</w:t>
                      </w:r>
                    </w:p>
                    <w:p w14:paraId="6094A65F" w14:textId="34A13FEB" w:rsidR="000411AA" w:rsidRDefault="000411AA">
                      <w:r>
                        <w:t>2-</w:t>
                      </w:r>
                      <w:proofErr w:type="gramStart"/>
                      <w:r>
                        <w:t xml:space="preserve">17 </w:t>
                      </w:r>
                      <w:r w:rsidR="00D35339">
                        <w:t xml:space="preserve"> </w:t>
                      </w:r>
                      <w:r>
                        <w:t>AAUW</w:t>
                      </w:r>
                      <w:proofErr w:type="gramEnd"/>
                      <w:r>
                        <w:t xml:space="preserve"> </w:t>
                      </w:r>
                      <w:r w:rsidR="0014604C">
                        <w:t>Program</w:t>
                      </w:r>
                    </w:p>
                    <w:p w14:paraId="41BF6207" w14:textId="77777777" w:rsidR="000411AA" w:rsidRDefault="000411AA">
                      <w:r>
                        <w:t>2-</w:t>
                      </w:r>
                      <w:proofErr w:type="gramStart"/>
                      <w:r>
                        <w:t xml:space="preserve">22 </w:t>
                      </w:r>
                      <w:r w:rsidR="00D35339">
                        <w:t xml:space="preserve"> </w:t>
                      </w:r>
                      <w:r>
                        <w:t>Night</w:t>
                      </w:r>
                      <w:proofErr w:type="gramEnd"/>
                      <w:r>
                        <w:t xml:space="preserve"> Book Club</w:t>
                      </w:r>
                    </w:p>
                    <w:p w14:paraId="66208660" w14:textId="77777777" w:rsidR="000411AA" w:rsidRDefault="000411AA">
                      <w:r>
                        <w:t xml:space="preserve">3-9 </w:t>
                      </w:r>
                      <w:r w:rsidR="00D35339">
                        <w:t xml:space="preserve">  </w:t>
                      </w:r>
                      <w:r>
                        <w:t>Day Book Club</w:t>
                      </w:r>
                    </w:p>
                    <w:p w14:paraId="08CFF6EE" w14:textId="77777777" w:rsidR="000411AA" w:rsidRDefault="000411AA">
                      <w:r>
                        <w:t>3-</w:t>
                      </w:r>
                      <w:proofErr w:type="gramStart"/>
                      <w:r>
                        <w:t xml:space="preserve">22 </w:t>
                      </w:r>
                      <w:r w:rsidR="00D35339">
                        <w:t xml:space="preserve"> </w:t>
                      </w:r>
                      <w:r>
                        <w:t>Night</w:t>
                      </w:r>
                      <w:proofErr w:type="gramEnd"/>
                      <w:r>
                        <w:t xml:space="preserve"> Book Club</w:t>
                      </w:r>
                    </w:p>
                    <w:p w14:paraId="2D40CB13" w14:textId="0A1AD561" w:rsidR="000411AA" w:rsidRDefault="000411AA">
                      <w:r>
                        <w:t>3-</w:t>
                      </w:r>
                      <w:proofErr w:type="gramStart"/>
                      <w:r>
                        <w:t>24</w:t>
                      </w:r>
                      <w:r w:rsidR="00D35339">
                        <w:t xml:space="preserve"> </w:t>
                      </w:r>
                      <w:r>
                        <w:t xml:space="preserve"> AAUW</w:t>
                      </w:r>
                      <w:proofErr w:type="gramEnd"/>
                      <w:r>
                        <w:t xml:space="preserve"> </w:t>
                      </w:r>
                      <w:r w:rsidR="0014604C">
                        <w:t>Program</w:t>
                      </w:r>
                    </w:p>
                    <w:p w14:paraId="29BB5DBD" w14:textId="77777777" w:rsidR="000411AA" w:rsidRDefault="000411AA">
                      <w:r>
                        <w:t>4-</w:t>
                      </w:r>
                      <w:proofErr w:type="gramStart"/>
                      <w:r>
                        <w:t>13</w:t>
                      </w:r>
                      <w:r w:rsidR="00D35339">
                        <w:t xml:space="preserve"> </w:t>
                      </w:r>
                      <w:r>
                        <w:t xml:space="preserve"> Day</w:t>
                      </w:r>
                      <w:proofErr w:type="gramEnd"/>
                      <w:r>
                        <w:t xml:space="preserve"> Book Club</w:t>
                      </w:r>
                    </w:p>
                    <w:p w14:paraId="1407DA3A" w14:textId="3CCC90E2" w:rsidR="000411AA" w:rsidRDefault="000411AA">
                      <w:r>
                        <w:t>4-</w:t>
                      </w:r>
                      <w:proofErr w:type="gramStart"/>
                      <w:r>
                        <w:t>21</w:t>
                      </w:r>
                      <w:r w:rsidR="00D35339">
                        <w:t xml:space="preserve"> </w:t>
                      </w:r>
                      <w:r>
                        <w:t xml:space="preserve"> AAUW</w:t>
                      </w:r>
                      <w:proofErr w:type="gramEnd"/>
                      <w:r>
                        <w:t xml:space="preserve"> </w:t>
                      </w:r>
                      <w:r w:rsidR="0014604C">
                        <w:t>Program</w:t>
                      </w:r>
                    </w:p>
                    <w:p w14:paraId="0C4BB040" w14:textId="77777777" w:rsidR="000411AA" w:rsidRDefault="000411AA">
                      <w:r>
                        <w:t xml:space="preserve">4-23 to </w:t>
                      </w:r>
                      <w:proofErr w:type="gramStart"/>
                      <w:r>
                        <w:t xml:space="preserve">24 </w:t>
                      </w:r>
                      <w:r w:rsidR="00D35339">
                        <w:t xml:space="preserve"> </w:t>
                      </w:r>
                      <w:r>
                        <w:t>AAUW</w:t>
                      </w:r>
                      <w:proofErr w:type="gramEnd"/>
                      <w:r>
                        <w:t xml:space="preserve">-WI State Convention </w:t>
                      </w:r>
                    </w:p>
                    <w:p w14:paraId="4EB53E2C" w14:textId="77777777" w:rsidR="000411AA" w:rsidRDefault="000411AA">
                      <w:r>
                        <w:t>4-</w:t>
                      </w:r>
                      <w:proofErr w:type="gramStart"/>
                      <w:r>
                        <w:t xml:space="preserve">26 </w:t>
                      </w:r>
                      <w:r w:rsidR="00D35339">
                        <w:t xml:space="preserve"> </w:t>
                      </w:r>
                      <w:r>
                        <w:t>Night</w:t>
                      </w:r>
                      <w:proofErr w:type="gramEnd"/>
                      <w:r>
                        <w:t xml:space="preserve"> Book Club</w:t>
                      </w:r>
                    </w:p>
                    <w:p w14:paraId="1A1EFD4C" w14:textId="77777777" w:rsidR="000411AA" w:rsidRDefault="000411AA">
                      <w:r>
                        <w:t>5-</w:t>
                      </w:r>
                      <w:proofErr w:type="gramStart"/>
                      <w:r>
                        <w:t xml:space="preserve">11 </w:t>
                      </w:r>
                      <w:r w:rsidR="00D35339">
                        <w:t xml:space="preserve"> </w:t>
                      </w:r>
                      <w:r>
                        <w:t>Day</w:t>
                      </w:r>
                      <w:proofErr w:type="gramEnd"/>
                      <w:r>
                        <w:t xml:space="preserve"> Book Club</w:t>
                      </w:r>
                    </w:p>
                    <w:p w14:paraId="31E801E2" w14:textId="77777777" w:rsidR="000411AA" w:rsidRDefault="000411AA">
                      <w:r>
                        <w:t>5-</w:t>
                      </w:r>
                      <w:proofErr w:type="gramStart"/>
                      <w:r>
                        <w:t>24</w:t>
                      </w:r>
                      <w:r w:rsidR="00D35339">
                        <w:t xml:space="preserve">  </w:t>
                      </w:r>
                      <w:r>
                        <w:t>Night</w:t>
                      </w:r>
                      <w:proofErr w:type="gramEnd"/>
                      <w:r>
                        <w:t xml:space="preserve"> Book Club</w:t>
                      </w:r>
                    </w:p>
                    <w:p w14:paraId="2C9D1A90" w14:textId="77777777" w:rsidR="000411AA" w:rsidRDefault="000411AA">
                      <w:r>
                        <w:t>6-</w:t>
                      </w:r>
                      <w:proofErr w:type="gramStart"/>
                      <w:r>
                        <w:t xml:space="preserve">12 </w:t>
                      </w:r>
                      <w:r w:rsidR="00D35339">
                        <w:t xml:space="preserve"> </w:t>
                      </w:r>
                      <w:r>
                        <w:t>End</w:t>
                      </w:r>
                      <w:proofErr w:type="gramEnd"/>
                      <w:r>
                        <w:t xml:space="preserve"> of Year Lunch</w:t>
                      </w:r>
                    </w:p>
                  </w:txbxContent>
                </v:textbox>
              </v:shape>
            </w:pict>
          </mc:Fallback>
        </mc:AlternateContent>
      </w:r>
      <w:r>
        <w:rPr>
          <w:noProof/>
        </w:rPr>
        <w:drawing>
          <wp:anchor distT="0" distB="0" distL="114300" distR="114300" simplePos="0" relativeHeight="251684352" behindDoc="0" locked="0" layoutInCell="1" allowOverlap="1" wp14:anchorId="289D58FA" wp14:editId="376B4178">
            <wp:simplePos x="0" y="0"/>
            <wp:positionH relativeFrom="margin">
              <wp:align>left</wp:align>
            </wp:positionH>
            <wp:positionV relativeFrom="margin">
              <wp:posOffset>1097280</wp:posOffset>
            </wp:positionV>
            <wp:extent cx="1581150" cy="1381125"/>
            <wp:effectExtent l="0" t="0" r="0" b="9525"/>
            <wp:wrapSquare wrapText="bothSides"/>
            <wp:docPr id="188" name="Picture 188" descr="aauw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auw p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339">
        <w:rPr>
          <w:noProof/>
        </w:rPr>
        <mc:AlternateContent>
          <mc:Choice Requires="wps">
            <w:drawing>
              <wp:anchor distT="0" distB="0" distL="114300" distR="114300" simplePos="0" relativeHeight="251647488" behindDoc="0" locked="0" layoutInCell="1" allowOverlap="1" wp14:anchorId="28BB597C" wp14:editId="3664A910">
                <wp:simplePos x="0" y="0"/>
                <wp:positionH relativeFrom="page">
                  <wp:posOffset>2286000</wp:posOffset>
                </wp:positionH>
                <wp:positionV relativeFrom="page">
                  <wp:posOffset>1314450</wp:posOffset>
                </wp:positionV>
                <wp:extent cx="4648200" cy="714375"/>
                <wp:effectExtent l="0" t="0" r="0" b="9525"/>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F0E5" w14:textId="77777777" w:rsidR="001E6338" w:rsidRPr="00D35339" w:rsidRDefault="00282E9F" w:rsidP="009F5725">
                            <w:pPr>
                              <w:pStyle w:val="Heading2"/>
                              <w:rPr>
                                <w:sz w:val="44"/>
                                <w:szCs w:val="44"/>
                              </w:rPr>
                            </w:pPr>
                            <w:r w:rsidRPr="00D35339">
                              <w:rPr>
                                <w:sz w:val="44"/>
                                <w:szCs w:val="44"/>
                              </w:rPr>
                              <w:t>PROGRAMS TO START THE YEAR</w:t>
                            </w:r>
                          </w:p>
                          <w:p w14:paraId="73996B83" w14:textId="77777777" w:rsidR="001E6338" w:rsidRDefault="001E6338" w:rsidP="001E6338">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0" type="#_x0000_t202" style="position:absolute;margin-left:180pt;margin-top:103.5pt;width:366pt;height:56.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3hswIAALQ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" filled="f" stroked="f">
                <v:textbox inset="0,0,0,0">
                  <w:txbxContent>
                    <w:p w:rsidR="001E6338" w:rsidRPr="00D35339" w:rsidRDefault="00282E9F" w:rsidP="009F5725">
                      <w:pPr>
                        <w:pStyle w:val="Heading2"/>
                        <w:rPr>
                          <w:sz w:val="44"/>
                          <w:szCs w:val="44"/>
                        </w:rPr>
                      </w:pPr>
                      <w:r w:rsidRPr="00D35339">
                        <w:rPr>
                          <w:sz w:val="44"/>
                          <w:szCs w:val="44"/>
                        </w:rPr>
                        <w:t>PROGRAMS TO START THE YEAR</w:t>
                      </w:r>
                    </w:p>
                    <w:p w:rsidR="001E6338" w:rsidRDefault="001E6338" w:rsidP="001E6338">
                      <w:pPr>
                        <w:pStyle w:val="Heading2"/>
                      </w:pPr>
                    </w:p>
                  </w:txbxContent>
                </v:textbox>
                <w10:wrap anchorx="page" anchory="page"/>
              </v:shape>
            </w:pict>
          </mc:Fallback>
        </mc:AlternateContent>
      </w:r>
      <w:r w:rsidR="00FA374E">
        <w:rPr>
          <w:noProof/>
        </w:rPr>
        <mc:AlternateContent>
          <mc:Choice Requires="wps">
            <w:drawing>
              <wp:anchor distT="0" distB="0" distL="114300" distR="114300" simplePos="0" relativeHeight="251649536" behindDoc="0" locked="0" layoutInCell="1" allowOverlap="1" wp14:anchorId="4EB69B6F" wp14:editId="4E75DC3F">
                <wp:simplePos x="0" y="0"/>
                <wp:positionH relativeFrom="page">
                  <wp:posOffset>5586095</wp:posOffset>
                </wp:positionH>
                <wp:positionV relativeFrom="page">
                  <wp:posOffset>1760220</wp:posOffset>
                </wp:positionV>
                <wp:extent cx="1497965" cy="7402830"/>
                <wp:effectExtent l="4445" t="0" r="2540" b="0"/>
                <wp:wrapNone/>
                <wp:docPr id="5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740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1" type="#_x0000_t202" style="position:absolute;margin-left:439.85pt;margin-top:138.6pt;width:117.95pt;height:582.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" filled="f" stroked="f">
                <v:textbox inset="0,0,0,0">
                  <w:txbxContent/>
                </v:textbox>
                <w10:wrap anchorx="page" anchory="page"/>
              </v:shape>
            </w:pict>
          </mc:Fallback>
        </mc:AlternateContent>
      </w:r>
      <w:r w:rsidR="00FA374E">
        <w:rPr>
          <w:noProof/>
        </w:rPr>
        <mc:AlternateContent>
          <mc:Choice Requires="wps">
            <w:drawing>
              <wp:anchor distT="0" distB="0" distL="114300" distR="114300" simplePos="0" relativeHeight="251648512" behindDoc="0" locked="0" layoutInCell="1" allowOverlap="1" wp14:anchorId="1A8F3E72" wp14:editId="045B61ED">
                <wp:simplePos x="0" y="0"/>
                <wp:positionH relativeFrom="page">
                  <wp:posOffset>3934460</wp:posOffset>
                </wp:positionH>
                <wp:positionV relativeFrom="page">
                  <wp:posOffset>1795780</wp:posOffset>
                </wp:positionV>
                <wp:extent cx="1498600" cy="7325360"/>
                <wp:effectExtent l="635" t="0" r="0" b="3810"/>
                <wp:wrapNone/>
                <wp:docPr id="5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32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2" type="#_x0000_t202" style="position:absolute;margin-left:309.8pt;margin-top:141.4pt;width:118pt;height:576.8pt;z-index:2516485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" filled="f" stroked="f">
                <v:textbox style="mso-next-textbox:#Text Box 141" inset="0,0,0,0">
                  <w:txbxContent/>
                </v:textbox>
                <w10:wrap anchorx="page" anchory="page"/>
              </v:shape>
            </w:pict>
          </mc:Fallback>
        </mc:AlternateContent>
      </w:r>
      <w:r w:rsidR="00FA374E">
        <w:rPr>
          <w:noProof/>
        </w:rPr>
        <mc:AlternateContent>
          <mc:Choice Requires="wps">
            <w:drawing>
              <wp:anchor distT="0" distB="0" distL="114300" distR="114300" simplePos="0" relativeHeight="251644416" behindDoc="0" locked="0" layoutInCell="1" allowOverlap="1" wp14:anchorId="40C871A7" wp14:editId="64BCE21E">
                <wp:simplePos x="0" y="0"/>
                <wp:positionH relativeFrom="page">
                  <wp:posOffset>557530</wp:posOffset>
                </wp:positionH>
                <wp:positionV relativeFrom="page">
                  <wp:posOffset>661670</wp:posOffset>
                </wp:positionV>
                <wp:extent cx="680720" cy="290830"/>
                <wp:effectExtent l="0" t="4445" r="0" b="0"/>
                <wp:wrapSquare wrapText="bothSides"/>
                <wp:docPr id="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FCE0C" w14:textId="77777777" w:rsidR="001E6338" w:rsidRPr="0078206E" w:rsidRDefault="001E6338" w:rsidP="001E6338">
                            <w:pPr>
                              <w:jc w:val="right"/>
                              <w:rPr>
                                <w:rStyle w:val="PageNumber"/>
                              </w:rPr>
                            </w:pPr>
                            <w:r w:rsidRPr="0078206E">
                              <w:rPr>
                                <w:rStyle w:val="PageNumber"/>
                              </w:rPr>
                              <w:t>page 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3" type="#_x0000_t202" style="position:absolute;margin-left:43.9pt;margin-top:52.1pt;width:53.6pt;height:22.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Cgt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" filled="f" stroked="f">
                <v:textbox inset="3.6pt,,3.6pt">
                  <w:txbxContent>
                    <w:p w:rsidR="001E6338" w:rsidRPr="0078206E" w:rsidRDefault="001E6338" w:rsidP="001E6338">
                      <w:pPr>
                        <w:jc w:val="right"/>
                        <w:rPr>
                          <w:rStyle w:val="PageNumber"/>
                        </w:rPr>
                      </w:pPr>
                      <w:proofErr w:type="gramStart"/>
                      <w:r w:rsidRPr="0078206E">
                        <w:rPr>
                          <w:rStyle w:val="PageNumber"/>
                        </w:rPr>
                        <w:t>page</w:t>
                      </w:r>
                      <w:proofErr w:type="gramEnd"/>
                      <w:r w:rsidRPr="0078206E">
                        <w:rPr>
                          <w:rStyle w:val="PageNumber"/>
                        </w:rPr>
                        <w:t xml:space="preserve"> 2</w:t>
                      </w:r>
                    </w:p>
                  </w:txbxContent>
                </v:textbox>
                <w10:wrap type="square" anchorx="page" anchory="page"/>
              </v:shape>
            </w:pict>
          </mc:Fallback>
        </mc:AlternateContent>
      </w:r>
      <w:r w:rsidR="00FA374E">
        <w:rPr>
          <w:noProof/>
        </w:rPr>
        <mc:AlternateContent>
          <mc:Choice Requires="wps">
            <w:drawing>
              <wp:anchor distT="0" distB="0" distL="114300" distR="114300" simplePos="0" relativeHeight="251643392" behindDoc="0" locked="0" layoutInCell="1" allowOverlap="1" wp14:anchorId="3D3B798E" wp14:editId="2DB32291">
                <wp:simplePos x="0" y="0"/>
                <wp:positionH relativeFrom="page">
                  <wp:posOffset>434340</wp:posOffset>
                </wp:positionH>
                <wp:positionV relativeFrom="page">
                  <wp:posOffset>548640</wp:posOffset>
                </wp:positionV>
                <wp:extent cx="914400" cy="342900"/>
                <wp:effectExtent l="5715" t="5715" r="3810" b="3810"/>
                <wp:wrapNone/>
                <wp:docPr id="4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6AC32" id="AutoShape 135" o:spid="_x0000_s1026" style="position:absolute;margin-left:34.2pt;margin-top:43.2pt;width:1in;height:2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" stroked="f">
                <w10:wrap anchorx="page" anchory="page"/>
              </v:roundrect>
            </w:pict>
          </mc:Fallback>
        </mc:AlternateContent>
      </w:r>
      <w:r w:rsidR="00FA374E">
        <w:rPr>
          <w:noProof/>
        </w:rPr>
        <mc:AlternateContent>
          <mc:Choice Requires="wps">
            <w:drawing>
              <wp:anchor distT="0" distB="0" distL="114300" distR="114300" simplePos="0" relativeHeight="251642368" behindDoc="0" locked="0" layoutInCell="1" allowOverlap="1" wp14:anchorId="4C41D051" wp14:editId="13E1A3BF">
                <wp:simplePos x="0" y="0"/>
                <wp:positionH relativeFrom="page">
                  <wp:posOffset>681990</wp:posOffset>
                </wp:positionH>
                <wp:positionV relativeFrom="page">
                  <wp:posOffset>683260</wp:posOffset>
                </wp:positionV>
                <wp:extent cx="6629400" cy="403860"/>
                <wp:effectExtent l="5715" t="6985" r="3810" b="8255"/>
                <wp:wrapNone/>
                <wp:docPr id="41"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F01AA" id="AutoShape 134" o:spid="_x0000_s1026" style="position:absolute;margin-left:53.7pt;margin-top:53.8pt;width:522pt;height:31.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qDAMAAGY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" fillcolor="#9ccf9c" stroked="f">
                <w10:wrap anchorx="page" anchory="page"/>
              </v:roundrect>
            </w:pict>
          </mc:Fallback>
        </mc:AlternateContent>
      </w:r>
      <w:r w:rsidR="00FA374E">
        <w:rPr>
          <w:noProof/>
        </w:rPr>
        <mc:AlternateContent>
          <mc:Choice Requires="wps">
            <w:drawing>
              <wp:anchor distT="0" distB="0" distL="114300" distR="114300" simplePos="0" relativeHeight="251655680" behindDoc="0" locked="0" layoutInCell="1" allowOverlap="1" wp14:anchorId="52539494" wp14:editId="6B77C276">
                <wp:simplePos x="0" y="0"/>
                <wp:positionH relativeFrom="page">
                  <wp:posOffset>2637790</wp:posOffset>
                </wp:positionH>
                <wp:positionV relativeFrom="page">
                  <wp:posOffset>734060</wp:posOffset>
                </wp:positionV>
                <wp:extent cx="4432300" cy="364490"/>
                <wp:effectExtent l="0" t="635" r="0" b="0"/>
                <wp:wrapNone/>
                <wp:docPr id="4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CF3A780" w14:textId="77777777" w:rsidR="001E6338" w:rsidRPr="0074496F" w:rsidRDefault="00FD5E3A" w:rsidP="0074496F">
                            <w:pPr>
                              <w:pStyle w:val="pagetitleR"/>
                            </w:pPr>
                            <w:r>
                              <w:t>BRANCH BITS AND PIECES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44" type="#_x0000_t202" style="position:absolute;margin-left:207.7pt;margin-top:57.8pt;width:34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" filled="f" stroked="f" strokecolor="silver" strokeweight="3.5pt">
                <v:textbox style="mso-fit-shape-to-text:t" inset="3.6pt,,3.6pt">
                  <w:txbxContent>
                    <w:p w:rsidR="001E6338" w:rsidRPr="0074496F" w:rsidRDefault="00FD5E3A" w:rsidP="0074496F">
                      <w:pPr>
                        <w:pStyle w:val="pagetitleR"/>
                      </w:pPr>
                      <w:r>
                        <w:t>BRANCH BITS AND PIECES</w:t>
                      </w:r>
                    </w:p>
                  </w:txbxContent>
                </v:textbox>
                <w10:wrap anchorx="page" anchory="page"/>
              </v:shape>
            </w:pict>
          </mc:Fallback>
        </mc:AlternateContent>
      </w:r>
      <w:r w:rsidR="00FA374E">
        <w:rPr>
          <w:noProof/>
        </w:rPr>
        <mc:AlternateContent>
          <mc:Choice Requires="wps">
            <w:drawing>
              <wp:anchor distT="0" distB="0" distL="114300" distR="114300" simplePos="0" relativeHeight="251654656" behindDoc="0" locked="0" layoutInCell="1" allowOverlap="1" wp14:anchorId="6C6C1AC1" wp14:editId="0A4B61EA">
                <wp:simplePos x="0" y="0"/>
                <wp:positionH relativeFrom="page">
                  <wp:posOffset>2291715</wp:posOffset>
                </wp:positionH>
                <wp:positionV relativeFrom="page">
                  <wp:posOffset>9414510</wp:posOffset>
                </wp:positionV>
                <wp:extent cx="4914900" cy="0"/>
                <wp:effectExtent l="24765" t="22860" r="22860" b="24765"/>
                <wp:wrapNone/>
                <wp:docPr id="3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1589B" id="Line 150"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5pt,741.3pt" to="567.45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" strokecolor="silver" strokeweight="3.5pt">
                <w10:wrap anchorx="page" anchory="page"/>
              </v:line>
            </w:pict>
          </mc:Fallback>
        </mc:AlternateContent>
      </w:r>
      <w:r w:rsidR="00995D61">
        <w:rPr>
          <w:lang w:val="en"/>
        </w:rPr>
        <w:t>S</w:t>
      </w:r>
      <w:r w:rsidR="00974687">
        <w:br w:type="page"/>
      </w:r>
      <w:r w:rsidR="004C319F">
        <w:rPr>
          <w:color w:val="auto"/>
        </w:rPr>
        <w:lastRenderedPageBreak/>
        <w:t>Alex</w:t>
      </w:r>
    </w:p>
    <w:p w14:paraId="725B3D29" w14:textId="77777777" w:rsidR="00755423" w:rsidRDefault="000F01E3">
      <w:r>
        <w:rPr>
          <w:noProof/>
        </w:rPr>
        <mc:AlternateContent>
          <mc:Choice Requires="wps">
            <w:drawing>
              <wp:anchor distT="0" distB="0" distL="114300" distR="114300" simplePos="0" relativeHeight="251690496" behindDoc="0" locked="0" layoutInCell="1" allowOverlap="1" wp14:anchorId="08F814F8" wp14:editId="30492218">
                <wp:simplePos x="0" y="0"/>
                <wp:positionH relativeFrom="column">
                  <wp:posOffset>5367020</wp:posOffset>
                </wp:positionH>
                <wp:positionV relativeFrom="paragraph">
                  <wp:posOffset>908685</wp:posOffset>
                </wp:positionV>
                <wp:extent cx="1657350" cy="7115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1657350" cy="711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C7A848" w14:textId="77777777" w:rsidR="000F01E3" w:rsidRDefault="000F01E3" w:rsidP="00B842C0">
                            <w:pPr>
                              <w:spacing w:after="0"/>
                              <w:rPr>
                                <w:rFonts w:cs="Arial"/>
                              </w:rPr>
                            </w:pPr>
                            <w:r>
                              <w:rPr>
                                <w:sz w:val="28"/>
                                <w:szCs w:val="28"/>
                              </w:rPr>
                              <w:t xml:space="preserve">      </w:t>
                            </w:r>
                            <w:r w:rsidRPr="00D35339">
                              <w:rPr>
                                <w:rFonts w:cs="Arial"/>
                                <w:sz w:val="28"/>
                                <w:szCs w:val="28"/>
                              </w:rPr>
                              <w:t>AAUW-WI</w:t>
                            </w:r>
                            <w:r w:rsidRPr="00D35339">
                              <w:rPr>
                                <w:rFonts w:cs="Arial"/>
                              </w:rPr>
                              <w:t xml:space="preserve"> </w:t>
                            </w:r>
                          </w:p>
                          <w:p w14:paraId="398FBB35" w14:textId="77777777" w:rsidR="00B842C0" w:rsidRPr="00D35339" w:rsidRDefault="00B842C0" w:rsidP="00B842C0">
                            <w:pPr>
                              <w:spacing w:after="0"/>
                              <w:rPr>
                                <w:rFonts w:cs="Arial"/>
                              </w:rPr>
                            </w:pPr>
                            <w:r>
                              <w:rPr>
                                <w:rFonts w:cs="Arial"/>
                              </w:rPr>
                              <w:t xml:space="preserve">          April 23-24</w:t>
                            </w:r>
                          </w:p>
                          <w:p w14:paraId="5A0DAD0E" w14:textId="77777777" w:rsidR="000F01E3" w:rsidRDefault="000F01E3" w:rsidP="00B842C0">
                            <w:pPr>
                              <w:spacing w:after="0"/>
                              <w:rPr>
                                <w:rFonts w:cs="Arial"/>
                              </w:rPr>
                            </w:pPr>
                            <w:r w:rsidRPr="00D35339">
                              <w:rPr>
                                <w:rFonts w:cs="Arial"/>
                              </w:rPr>
                              <w:t xml:space="preserve">    Virtual Convention</w:t>
                            </w:r>
                          </w:p>
                          <w:p w14:paraId="59B4D2E4" w14:textId="77777777" w:rsidR="00B842C0" w:rsidRPr="00D35339" w:rsidRDefault="00B842C0" w:rsidP="00B842C0">
                            <w:pPr>
                              <w:spacing w:after="0"/>
                              <w:rPr>
                                <w:rFonts w:cs="Arial"/>
                              </w:rPr>
                            </w:pPr>
                          </w:p>
                          <w:p w14:paraId="090B68BF" w14:textId="77777777" w:rsidR="000F01E3" w:rsidRPr="00D35339" w:rsidRDefault="000F01E3">
                            <w:pPr>
                              <w:rPr>
                                <w:rFonts w:cs="Arial"/>
                              </w:rPr>
                            </w:pPr>
                            <w:r w:rsidRPr="00D35339">
                              <w:rPr>
                                <w:rFonts w:cs="Arial"/>
                              </w:rPr>
                              <w:t xml:space="preserve">Due to </w:t>
                            </w:r>
                            <w:r w:rsidR="00B842C0">
                              <w:rPr>
                                <w:rFonts w:cs="Arial"/>
                              </w:rPr>
                              <w:t>COVID</w:t>
                            </w:r>
                            <w:r w:rsidRPr="00D35339">
                              <w:rPr>
                                <w:rFonts w:cs="Arial"/>
                              </w:rPr>
                              <w:t>, our state convention will be presented virtually this year.  This is the time to participate in it…no registration fees, no travel, no lodging.</w:t>
                            </w:r>
                          </w:p>
                          <w:p w14:paraId="15BE1ACA" w14:textId="77777777" w:rsidR="000F01E3" w:rsidRPr="00D35339" w:rsidRDefault="000F01E3">
                            <w:pPr>
                              <w:rPr>
                                <w:rFonts w:cs="Arial"/>
                              </w:rPr>
                            </w:pPr>
                            <w:r w:rsidRPr="00D35339">
                              <w:rPr>
                                <w:rFonts w:cs="Arial"/>
                              </w:rPr>
                              <w:t xml:space="preserve">Currently, the plans are for a start on Friday, April 23 from 7 to 9—featuring opening remarks and a conversation between two suffragist re-enactors.  </w:t>
                            </w:r>
                          </w:p>
                          <w:p w14:paraId="39168216" w14:textId="2DC14640" w:rsidR="000F01E3" w:rsidRPr="00D35339" w:rsidRDefault="000F01E3">
                            <w:pPr>
                              <w:rPr>
                                <w:rFonts w:cs="Arial"/>
                              </w:rPr>
                            </w:pPr>
                            <w:r w:rsidRPr="00D35339">
                              <w:rPr>
                                <w:rFonts w:cs="Arial"/>
                              </w:rPr>
                              <w:t xml:space="preserve">Then </w:t>
                            </w:r>
                            <w:proofErr w:type="gramStart"/>
                            <w:r w:rsidRPr="00D35339">
                              <w:rPr>
                                <w:rFonts w:cs="Arial"/>
                              </w:rPr>
                              <w:t>continuing on</w:t>
                            </w:r>
                            <w:proofErr w:type="gramEnd"/>
                            <w:r w:rsidRPr="00D35339">
                              <w:rPr>
                                <w:rFonts w:cs="Arial"/>
                              </w:rPr>
                              <w:t xml:space="preserve"> Saturday, April 24 with a business meeting from 9:30 to 10:45; a featured speaker, Rep. Shelia Stubbs from 11 to 12; two breakout sessions from 12:10 to 2:00 and finishing with Jessica </w:t>
                            </w:r>
                            <w:proofErr w:type="spellStart"/>
                            <w:r w:rsidRPr="00D35339">
                              <w:rPr>
                                <w:rFonts w:cs="Arial"/>
                              </w:rPr>
                              <w:t>Michna’s</w:t>
                            </w:r>
                            <w:proofErr w:type="spellEnd"/>
                            <w:r w:rsidRPr="00D35339">
                              <w:rPr>
                                <w:rFonts w:cs="Arial"/>
                              </w:rPr>
                              <w:t xml:space="preserve"> presentation, “Wom</w:t>
                            </w:r>
                            <w:r w:rsidR="0014604C">
                              <w:rPr>
                                <w:rFonts w:cs="Arial"/>
                              </w:rPr>
                              <w:t>e</w:t>
                            </w:r>
                            <w:r w:rsidRPr="00D35339">
                              <w:rPr>
                                <w:rFonts w:cs="Arial"/>
                              </w:rPr>
                              <w:t>n Who Dared” from 2-3.</w:t>
                            </w:r>
                          </w:p>
                          <w:p w14:paraId="2F896381" w14:textId="77777777" w:rsidR="000F01E3" w:rsidRPr="00D35339" w:rsidRDefault="000F01E3">
                            <w:pPr>
                              <w:rPr>
                                <w:rFonts w:cs="Arial"/>
                              </w:rPr>
                            </w:pPr>
                            <w:r w:rsidRPr="00D35339">
                              <w:rPr>
                                <w:rFonts w:cs="Arial"/>
                              </w:rPr>
                              <w:t>A virtual auction will also be going on during the event.</w:t>
                            </w:r>
                          </w:p>
                          <w:p w14:paraId="44BB19B7" w14:textId="77777777" w:rsidR="000F01E3" w:rsidRPr="00D35339" w:rsidRDefault="000F01E3">
                            <w:pPr>
                              <w:rPr>
                                <w:rFonts w:cs="Arial"/>
                              </w:rPr>
                            </w:pPr>
                            <w:r w:rsidRPr="00D35339">
                              <w:rPr>
                                <w:rFonts w:cs="Arial"/>
                              </w:rPr>
                              <w:t xml:space="preserve">All the information plus updates will be on a website dedicated to the convention. In addition: emails and </w:t>
                            </w:r>
                            <w:r w:rsidRPr="00B842C0">
                              <w:rPr>
                                <w:rFonts w:cs="Arial"/>
                                <w:u w:val="single"/>
                              </w:rPr>
                              <w:t xml:space="preserve">Badger </w:t>
                            </w:r>
                            <w:r w:rsidR="00B842C0" w:rsidRPr="00B842C0">
                              <w:rPr>
                                <w:rFonts w:cs="Arial"/>
                                <w:u w:val="single"/>
                              </w:rPr>
                              <w:t>Briefs</w:t>
                            </w:r>
                            <w:r w:rsidR="00B842C0">
                              <w:rPr>
                                <w:rFonts w:cs="Arial"/>
                              </w:rPr>
                              <w:t xml:space="preserve"> will provide even more details</w:t>
                            </w:r>
                            <w:r w:rsidRPr="00D35339">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814F8" id="Text Box 2" o:spid="_x0000_s1045" type="#_x0000_t202" style="position:absolute;margin-left:422.6pt;margin-top:71.55pt;width:130.5pt;height:560.2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" fillcolor="white [3201]" strokeweight=".5pt">
                <v:textbox>
                  <w:txbxContent>
                    <w:p w14:paraId="4FC7A848" w14:textId="77777777" w:rsidR="000F01E3" w:rsidRDefault="000F01E3" w:rsidP="00B842C0">
                      <w:pPr>
                        <w:spacing w:after="0"/>
                        <w:rPr>
                          <w:rFonts w:cs="Arial"/>
                        </w:rPr>
                      </w:pPr>
                      <w:r>
                        <w:rPr>
                          <w:sz w:val="28"/>
                          <w:szCs w:val="28"/>
                        </w:rPr>
                        <w:t xml:space="preserve">      </w:t>
                      </w:r>
                      <w:r w:rsidRPr="00D35339">
                        <w:rPr>
                          <w:rFonts w:cs="Arial"/>
                          <w:sz w:val="28"/>
                          <w:szCs w:val="28"/>
                        </w:rPr>
                        <w:t>AAUW-WI</w:t>
                      </w:r>
                      <w:r w:rsidRPr="00D35339">
                        <w:rPr>
                          <w:rFonts w:cs="Arial"/>
                        </w:rPr>
                        <w:t xml:space="preserve"> </w:t>
                      </w:r>
                    </w:p>
                    <w:p w14:paraId="398FBB35" w14:textId="77777777" w:rsidR="00B842C0" w:rsidRPr="00D35339" w:rsidRDefault="00B842C0" w:rsidP="00B842C0">
                      <w:pPr>
                        <w:spacing w:after="0"/>
                        <w:rPr>
                          <w:rFonts w:cs="Arial"/>
                        </w:rPr>
                      </w:pPr>
                      <w:r>
                        <w:rPr>
                          <w:rFonts w:cs="Arial"/>
                        </w:rPr>
                        <w:t xml:space="preserve">          April 23-24</w:t>
                      </w:r>
                    </w:p>
                    <w:p w14:paraId="5A0DAD0E" w14:textId="77777777" w:rsidR="000F01E3" w:rsidRDefault="000F01E3" w:rsidP="00B842C0">
                      <w:pPr>
                        <w:spacing w:after="0"/>
                        <w:rPr>
                          <w:rFonts w:cs="Arial"/>
                        </w:rPr>
                      </w:pPr>
                      <w:r w:rsidRPr="00D35339">
                        <w:rPr>
                          <w:rFonts w:cs="Arial"/>
                        </w:rPr>
                        <w:t xml:space="preserve">    Virtual Convention</w:t>
                      </w:r>
                    </w:p>
                    <w:p w14:paraId="59B4D2E4" w14:textId="77777777" w:rsidR="00B842C0" w:rsidRPr="00D35339" w:rsidRDefault="00B842C0" w:rsidP="00B842C0">
                      <w:pPr>
                        <w:spacing w:after="0"/>
                        <w:rPr>
                          <w:rFonts w:cs="Arial"/>
                        </w:rPr>
                      </w:pPr>
                    </w:p>
                    <w:p w14:paraId="090B68BF" w14:textId="77777777" w:rsidR="000F01E3" w:rsidRPr="00D35339" w:rsidRDefault="000F01E3">
                      <w:pPr>
                        <w:rPr>
                          <w:rFonts w:cs="Arial"/>
                        </w:rPr>
                      </w:pPr>
                      <w:r w:rsidRPr="00D35339">
                        <w:rPr>
                          <w:rFonts w:cs="Arial"/>
                        </w:rPr>
                        <w:t xml:space="preserve">Due to </w:t>
                      </w:r>
                      <w:r w:rsidR="00B842C0">
                        <w:rPr>
                          <w:rFonts w:cs="Arial"/>
                        </w:rPr>
                        <w:t>COVID</w:t>
                      </w:r>
                      <w:r w:rsidRPr="00D35339">
                        <w:rPr>
                          <w:rFonts w:cs="Arial"/>
                        </w:rPr>
                        <w:t>, our state convention will be presented virtually this year.  This is the time to participate in it…no registration fees, no travel, no lodging.</w:t>
                      </w:r>
                    </w:p>
                    <w:p w14:paraId="15BE1ACA" w14:textId="77777777" w:rsidR="000F01E3" w:rsidRPr="00D35339" w:rsidRDefault="000F01E3">
                      <w:pPr>
                        <w:rPr>
                          <w:rFonts w:cs="Arial"/>
                        </w:rPr>
                      </w:pPr>
                      <w:r w:rsidRPr="00D35339">
                        <w:rPr>
                          <w:rFonts w:cs="Arial"/>
                        </w:rPr>
                        <w:t xml:space="preserve">Currently, the plans are for a start on Friday, April 23 from 7 to 9—featuring opening remarks and a conversation between two suffragist re-enactors.  </w:t>
                      </w:r>
                    </w:p>
                    <w:p w14:paraId="39168216" w14:textId="2DC14640" w:rsidR="000F01E3" w:rsidRPr="00D35339" w:rsidRDefault="000F01E3">
                      <w:pPr>
                        <w:rPr>
                          <w:rFonts w:cs="Arial"/>
                        </w:rPr>
                      </w:pPr>
                      <w:r w:rsidRPr="00D35339">
                        <w:rPr>
                          <w:rFonts w:cs="Arial"/>
                        </w:rPr>
                        <w:t xml:space="preserve">Then </w:t>
                      </w:r>
                      <w:proofErr w:type="gramStart"/>
                      <w:r w:rsidRPr="00D35339">
                        <w:rPr>
                          <w:rFonts w:cs="Arial"/>
                        </w:rPr>
                        <w:t>continuing on</w:t>
                      </w:r>
                      <w:proofErr w:type="gramEnd"/>
                      <w:r w:rsidRPr="00D35339">
                        <w:rPr>
                          <w:rFonts w:cs="Arial"/>
                        </w:rPr>
                        <w:t xml:space="preserve"> Saturday, April 24 with a business meeting from 9:30 to 10:45; a featured speaker, Rep. Shelia Stubbs from 11 to 12; two breakout sessions from 12:10 to 2:00 and finishing with Jessica </w:t>
                      </w:r>
                      <w:proofErr w:type="spellStart"/>
                      <w:r w:rsidRPr="00D35339">
                        <w:rPr>
                          <w:rFonts w:cs="Arial"/>
                        </w:rPr>
                        <w:t>Michna’s</w:t>
                      </w:r>
                      <w:proofErr w:type="spellEnd"/>
                      <w:r w:rsidRPr="00D35339">
                        <w:rPr>
                          <w:rFonts w:cs="Arial"/>
                        </w:rPr>
                        <w:t xml:space="preserve"> presentation, “Wom</w:t>
                      </w:r>
                      <w:r w:rsidR="0014604C">
                        <w:rPr>
                          <w:rFonts w:cs="Arial"/>
                        </w:rPr>
                        <w:t>e</w:t>
                      </w:r>
                      <w:r w:rsidRPr="00D35339">
                        <w:rPr>
                          <w:rFonts w:cs="Arial"/>
                        </w:rPr>
                        <w:t>n Who Dared” from 2-3.</w:t>
                      </w:r>
                    </w:p>
                    <w:p w14:paraId="2F896381" w14:textId="77777777" w:rsidR="000F01E3" w:rsidRPr="00D35339" w:rsidRDefault="000F01E3">
                      <w:pPr>
                        <w:rPr>
                          <w:rFonts w:cs="Arial"/>
                        </w:rPr>
                      </w:pPr>
                      <w:r w:rsidRPr="00D35339">
                        <w:rPr>
                          <w:rFonts w:cs="Arial"/>
                        </w:rPr>
                        <w:t>A virtual auction will also be going on during the event.</w:t>
                      </w:r>
                    </w:p>
                    <w:p w14:paraId="44BB19B7" w14:textId="77777777" w:rsidR="000F01E3" w:rsidRPr="00D35339" w:rsidRDefault="000F01E3">
                      <w:pPr>
                        <w:rPr>
                          <w:rFonts w:cs="Arial"/>
                        </w:rPr>
                      </w:pPr>
                      <w:r w:rsidRPr="00D35339">
                        <w:rPr>
                          <w:rFonts w:cs="Arial"/>
                        </w:rPr>
                        <w:t xml:space="preserve">All the information plus updates will be on a website dedicated to the convention. In addition: emails and </w:t>
                      </w:r>
                      <w:r w:rsidRPr="00B842C0">
                        <w:rPr>
                          <w:rFonts w:cs="Arial"/>
                          <w:u w:val="single"/>
                        </w:rPr>
                        <w:t xml:space="preserve">Badger </w:t>
                      </w:r>
                      <w:r w:rsidR="00B842C0" w:rsidRPr="00B842C0">
                        <w:rPr>
                          <w:rFonts w:cs="Arial"/>
                          <w:u w:val="single"/>
                        </w:rPr>
                        <w:t>Briefs</w:t>
                      </w:r>
                      <w:r w:rsidR="00B842C0">
                        <w:rPr>
                          <w:rFonts w:cs="Arial"/>
                        </w:rPr>
                        <w:t xml:space="preserve"> will provide even more details</w:t>
                      </w:r>
                      <w:r w:rsidRPr="00D35339">
                        <w:rPr>
                          <w:rFonts w:cs="Arial"/>
                        </w:rPr>
                        <w:t xml:space="preserve">.   </w:t>
                      </w:r>
                    </w:p>
                  </w:txbxContent>
                </v:textbox>
              </v:shape>
            </w:pict>
          </mc:Fallback>
        </mc:AlternateContent>
      </w:r>
      <w:r w:rsidR="004059AE">
        <w:rPr>
          <w:noProof/>
        </w:rPr>
        <mc:AlternateContent>
          <mc:Choice Requires="wps">
            <w:drawing>
              <wp:anchor distT="0" distB="0" distL="114300" distR="114300" simplePos="0" relativeHeight="251656704" behindDoc="0" locked="0" layoutInCell="1" allowOverlap="1" wp14:anchorId="00ADCECF" wp14:editId="26E397BE">
                <wp:simplePos x="0" y="0"/>
                <wp:positionH relativeFrom="page">
                  <wp:posOffset>752475</wp:posOffset>
                </wp:positionH>
                <wp:positionV relativeFrom="margin">
                  <wp:posOffset>1054100</wp:posOffset>
                </wp:positionV>
                <wp:extent cx="1498600" cy="7572375"/>
                <wp:effectExtent l="0" t="0" r="6350" b="9525"/>
                <wp:wrapNone/>
                <wp:docPr id="3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30E4DCB2" w14:textId="77777777" w:rsidR="004059AE" w:rsidRDefault="00CF5175" w:rsidP="00CF5175">
                            <w:r>
                              <w:t xml:space="preserve">Book clubs, both morning and afternoon, continue full speed ahead despite the pandemic.  If you are a regular member of a particular book club, you </w:t>
                            </w:r>
                            <w:r w:rsidR="00820F27">
                              <w:t>should receive an invite for a Z</w:t>
                            </w:r>
                            <w:r>
                              <w:t>oom meeting for that date.  If you would like to join in and have not received an invite, contact the hostess for an invit</w:t>
                            </w:r>
                            <w:r w:rsidR="00820F27">
                              <w:t>e.  If you are unfamiliar with Z</w:t>
                            </w:r>
                            <w:r>
                              <w:t>oom and would like to participate, contact the hostess.  Enjoy!!</w:t>
                            </w:r>
                          </w:p>
                          <w:p w14:paraId="56F377AC" w14:textId="77777777" w:rsidR="004059AE" w:rsidRDefault="00CF5175" w:rsidP="00CF5175">
                            <w:pPr>
                              <w:rPr>
                                <w:b/>
                                <w:sz w:val="18"/>
                                <w:szCs w:val="18"/>
                              </w:rPr>
                            </w:pPr>
                            <w:r w:rsidRPr="004059AE">
                              <w:rPr>
                                <w:b/>
                                <w:sz w:val="18"/>
                                <w:szCs w:val="18"/>
                              </w:rPr>
                              <w:t>MORNING BOOK SELECTIONS</w:t>
                            </w:r>
                          </w:p>
                          <w:p w14:paraId="5542E79C" w14:textId="77777777" w:rsidR="00CF5175" w:rsidRPr="004059AE" w:rsidRDefault="00CF5175" w:rsidP="00CF5175">
                            <w:r>
                              <w:t xml:space="preserve">The new year begins on January 12, with </w:t>
                            </w:r>
                            <w:r w:rsidRPr="001121D1">
                              <w:rPr>
                                <w:u w:val="single"/>
                              </w:rPr>
                              <w:t>The Girl in the Photograph</w:t>
                            </w:r>
                            <w:r>
                              <w:t xml:space="preserve"> by Byron Dorgan.  Some people have considered this one of the most important civil rights books of the century as it examines the plight of Native Americans on reservations.  Bryon Dorgan</w:t>
                            </w:r>
                            <w:r w:rsidR="00820F27">
                              <w:t>, the author,</w:t>
                            </w:r>
                            <w:r>
                              <w:t xml:space="preserve"> is an ex-senator of North Dakota. The hostess is Christa Slinger.</w:t>
                            </w:r>
                          </w:p>
                          <w:p w14:paraId="02BC3B9E" w14:textId="7E65108F" w:rsidR="004059AE" w:rsidRDefault="00CF5175" w:rsidP="00CF5175">
                            <w:r>
                              <w:t>J</w:t>
                            </w:r>
                            <w:r w:rsidR="0014604C">
                              <w:t>e</w:t>
                            </w:r>
                            <w:r>
                              <w:t xml:space="preserve">anine Cummins is the author of </w:t>
                            </w:r>
                            <w:r w:rsidRPr="003761D7">
                              <w:rPr>
                                <w:u w:val="single"/>
                              </w:rPr>
                              <w:t>American Dirt</w:t>
                            </w:r>
                            <w:r>
                              <w:t xml:space="preserve">, the book of discussion for February 9.  It is </w:t>
                            </w:r>
                            <w:r w:rsidR="009F6DD4">
                              <w:t>a novel</w:t>
                            </w:r>
                            <w:r>
                              <w:t xml:space="preserve"> of a Mexican mother and her son who attempt to immigrate to the United States.  Annette </w:t>
                            </w:r>
                            <w:proofErr w:type="spellStart"/>
                            <w:r>
                              <w:t>Kamps</w:t>
                            </w:r>
                            <w:proofErr w:type="spellEnd"/>
                            <w:r>
                              <w:t xml:space="preserve"> is the hostess.</w:t>
                            </w:r>
                          </w:p>
                          <w:p w14:paraId="0A47DE1D" w14:textId="77777777" w:rsidR="00CF5175" w:rsidRDefault="00CF5175" w:rsidP="00CF5175">
                            <w:r>
                              <w:t xml:space="preserve">Kathleen Ernst has not only written many books but she has a Wisconsin edge.  She has worked at Old World Wisconsin and many of her books are about Wisconsin.  The featured book for March 9 is </w:t>
                            </w:r>
                            <w:r w:rsidRPr="003761D7">
                              <w:rPr>
                                <w:u w:val="single"/>
                              </w:rPr>
                              <w:t>Old World Murder</w:t>
                            </w:r>
                            <w:r>
                              <w:t xml:space="preserve"> but participants may talk about other books that she has written.  Deanna Disch is the hostess.</w:t>
                            </w:r>
                          </w:p>
                          <w:p w14:paraId="0220BD7B" w14:textId="77777777" w:rsidR="00CF5175" w:rsidRPr="00B842C0" w:rsidRDefault="00CF5175" w:rsidP="00CF5175">
                            <w:r w:rsidRPr="00B842C0">
                              <w:t xml:space="preserve">April 13’s book of discussion is </w:t>
                            </w:r>
                            <w:r w:rsidRPr="00B842C0">
                              <w:rPr>
                                <w:u w:val="single"/>
                              </w:rPr>
                              <w:t>Looking for Alaska</w:t>
                            </w:r>
                            <w:r w:rsidRPr="00B842C0">
                              <w:t xml:space="preserve"> by John Green.  This book </w:t>
                            </w:r>
                            <w:r w:rsidRPr="00B842C0">
                              <w:rPr>
                                <w:rFonts w:cs="Arial"/>
                                <w:color w:val="202122"/>
                                <w:shd w:val="clear" w:color="auto" w:fill="FFFFFF"/>
                              </w:rPr>
                              <w:t xml:space="preserve">is a coming-of-age novel that touches on themes of grief, hope, and youth-adult relationships.  </w:t>
                            </w:r>
                            <w:r w:rsidRPr="00B842C0">
                              <w:t>The hostess is Diana Schneider.</w:t>
                            </w:r>
                          </w:p>
                          <w:p w14:paraId="3D11D1F8" w14:textId="77777777" w:rsidR="00CF5175" w:rsidRDefault="00CF5175" w:rsidP="00CF5175">
                            <w:r w:rsidRPr="00B842C0">
                              <w:rPr>
                                <w:u w:val="single"/>
                              </w:rPr>
                              <w:t>The Professor and the Madman</w:t>
                            </w:r>
                            <w:r w:rsidRPr="00B842C0">
                              <w:t xml:space="preserve"> by Simon Winchester is the book for May 11.  Despite the title, it is about the making of the Oxford English Dictionary…oh, but it would be that </w:t>
                            </w:r>
                            <w:r w:rsidR="00B842C0">
                              <w:t>boring</w:t>
                            </w:r>
                            <w:r w:rsidRPr="00B842C0">
                              <w:t xml:space="preserve">…murder and insanity are involved as well.  Kay </w:t>
                            </w:r>
                            <w:proofErr w:type="spellStart"/>
                            <w:r w:rsidRPr="00B842C0">
                              <w:t>Stellpflug</w:t>
                            </w:r>
                            <w:proofErr w:type="spellEnd"/>
                            <w:r>
                              <w:t xml:space="preserve"> is the hostess.</w:t>
                            </w:r>
                          </w:p>
                          <w:p w14:paraId="6FB0EDD0" w14:textId="77777777" w:rsidR="00CF5175" w:rsidRPr="004059AE" w:rsidRDefault="00CF5175" w:rsidP="00CF5175">
                            <w:pPr>
                              <w:rPr>
                                <w:b/>
                                <w:sz w:val="18"/>
                                <w:szCs w:val="18"/>
                              </w:rPr>
                            </w:pPr>
                            <w:r w:rsidRPr="004059AE">
                              <w:rPr>
                                <w:b/>
                                <w:sz w:val="18"/>
                                <w:szCs w:val="18"/>
                              </w:rPr>
                              <w:t>EVENING BOOK SELECTIONS</w:t>
                            </w:r>
                          </w:p>
                          <w:p w14:paraId="71A042E4" w14:textId="77777777" w:rsidR="00CF5175" w:rsidRDefault="00CF5175" w:rsidP="00CF5175">
                            <w:r w:rsidRPr="00786734">
                              <w:rPr>
                                <w:u w:val="single"/>
                              </w:rPr>
                              <w:t>A Fire Sparkling</w:t>
                            </w:r>
                            <w:r>
                              <w:t xml:space="preserve"> by Julianne MacLean is the focus of discussion on January 25.  It is a novel of one woman’s love, loss and courage during World War II.  The hostess is Mary Kahler.</w:t>
                            </w:r>
                          </w:p>
                          <w:p w14:paraId="2C330842" w14:textId="77777777" w:rsidR="00CF5175" w:rsidRDefault="00CF5175" w:rsidP="00CF5175">
                            <w:r>
                              <w:t xml:space="preserve">A psychological thriller is in store for the February 22 book club selection.  </w:t>
                            </w:r>
                            <w:r w:rsidRPr="00786734">
                              <w:rPr>
                                <w:u w:val="single"/>
                              </w:rPr>
                              <w:t>The Silent Patient</w:t>
                            </w:r>
                            <w:r>
                              <w:t xml:space="preserve"> by Alex </w:t>
                            </w:r>
                            <w:proofErr w:type="spellStart"/>
                            <w:r>
                              <w:t>Michaelides</w:t>
                            </w:r>
                            <w:proofErr w:type="spellEnd"/>
                            <w:r>
                              <w:t xml:space="preserve"> has been in the top ten books most of this past year.  This page turner should be a good discussion.  Jan Sutter is the hostess.</w:t>
                            </w:r>
                          </w:p>
                          <w:p w14:paraId="3CD0A751" w14:textId="77777777" w:rsidR="00CF5175" w:rsidRDefault="00CF5175" w:rsidP="00CF5175">
                            <w:r>
                              <w:t xml:space="preserve">Melanie Benjamin’s </w:t>
                            </w:r>
                            <w:r w:rsidRPr="00786734">
                              <w:rPr>
                                <w:u w:val="single"/>
                              </w:rPr>
                              <w:t>The Aviator’s Wife</w:t>
                            </w:r>
                            <w:r>
                              <w:t xml:space="preserve"> is the book for March 22.  Most of us are familiar with Charles Lindbergh, but do we know about his wife, Anne Morrow?  This book focuses on Anne.  Denise </w:t>
                            </w:r>
                            <w:proofErr w:type="spellStart"/>
                            <w:r>
                              <w:t>Roedl</w:t>
                            </w:r>
                            <w:proofErr w:type="spellEnd"/>
                            <w:r>
                              <w:t xml:space="preserve"> is the hostess.</w:t>
                            </w:r>
                          </w:p>
                          <w:p w14:paraId="2BAF9203" w14:textId="77777777" w:rsidR="00CF5175" w:rsidRDefault="00CF5175" w:rsidP="00CF5175">
                            <w:r w:rsidRPr="00786734">
                              <w:rPr>
                                <w:u w:val="single"/>
                              </w:rPr>
                              <w:t>Whiskey When We’re Dry</w:t>
                            </w:r>
                            <w:r>
                              <w:t xml:space="preserve"> by John </w:t>
                            </w:r>
                            <w:proofErr w:type="spellStart"/>
                            <w:r>
                              <w:t>Larison</w:t>
                            </w:r>
                            <w:proofErr w:type="spellEnd"/>
                            <w:r>
                              <w:t xml:space="preserve"> is the focus of discussion on April 26.  The main character of this novel is not one that you will soon forget.  The setting is the Wild West—and all that goes with.  The hostess is Cindy Noe.  And she promises that if it is at her house, you will probably know what the beverage will be.  </w:t>
                            </w:r>
                          </w:p>
                          <w:p w14:paraId="098150CA" w14:textId="77777777" w:rsidR="00CF5175" w:rsidRDefault="00CF5175" w:rsidP="00CF5175">
                            <w:r w:rsidRPr="005260B1">
                              <w:rPr>
                                <w:u w:val="single"/>
                              </w:rPr>
                              <w:t>The Shape of Family</w:t>
                            </w:r>
                            <w:r>
                              <w:t xml:space="preserve"> by Shilpi </w:t>
                            </w:r>
                            <w:proofErr w:type="spellStart"/>
                            <w:r>
                              <w:t>Somaya</w:t>
                            </w:r>
                            <w:proofErr w:type="spellEnd"/>
                            <w:r>
                              <w:t xml:space="preserve"> Gowda is a novel for our times.  It is about race and culture, parents and siblings, marriage and love.  A robust discussion of all of these will be in store on May 24.  Kathy McMichael will be the hostess.  </w:t>
                            </w:r>
                          </w:p>
                          <w:p w14:paraId="410504BD" w14:textId="77777777" w:rsidR="00CF5175" w:rsidRDefault="00CF5175" w:rsidP="00CF5175"/>
                          <w:p w14:paraId="789398B4" w14:textId="77777777" w:rsidR="00414543" w:rsidRDefault="00414543" w:rsidP="009A6D2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DCECF" id="Text Box 153" o:spid="_x0000_s1046" type="#_x0000_t202" style="position:absolute;margin-left:59.25pt;margin-top:83pt;width:118pt;height:596.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" filled="f" stroked="f">
                <v:textbox style="mso-next-textbox:#Text Box 155" inset="0,0,0,0">
                  <w:txbxContent>
                    <w:p w14:paraId="30E4DCB2" w14:textId="77777777" w:rsidR="004059AE" w:rsidRDefault="00CF5175" w:rsidP="00CF5175">
                      <w:r>
                        <w:t xml:space="preserve">Book clubs, both morning and afternoon, continue full speed ahead despite the pandemic.  If you are a regular member of a particular book club, you </w:t>
                      </w:r>
                      <w:r w:rsidR="00820F27">
                        <w:t>should receive an invite for a Z</w:t>
                      </w:r>
                      <w:r>
                        <w:t>oom meeting for that date.  If you would like to join in and have not received an invite, contact the hostess for an invit</w:t>
                      </w:r>
                      <w:r w:rsidR="00820F27">
                        <w:t>e.  If you are unfamiliar with Z</w:t>
                      </w:r>
                      <w:r>
                        <w:t>oom and would like to participate, contact the hostess.  Enjoy!!</w:t>
                      </w:r>
                    </w:p>
                    <w:p w14:paraId="56F377AC" w14:textId="77777777" w:rsidR="004059AE" w:rsidRDefault="00CF5175" w:rsidP="00CF5175">
                      <w:pPr>
                        <w:rPr>
                          <w:b/>
                          <w:sz w:val="18"/>
                          <w:szCs w:val="18"/>
                        </w:rPr>
                      </w:pPr>
                      <w:r w:rsidRPr="004059AE">
                        <w:rPr>
                          <w:b/>
                          <w:sz w:val="18"/>
                          <w:szCs w:val="18"/>
                        </w:rPr>
                        <w:t>MORNING BOOK SELECTIONS</w:t>
                      </w:r>
                    </w:p>
                    <w:p w14:paraId="5542E79C" w14:textId="77777777" w:rsidR="00CF5175" w:rsidRPr="004059AE" w:rsidRDefault="00CF5175" w:rsidP="00CF5175">
                      <w:r>
                        <w:t xml:space="preserve">The new year begins on January 12, with </w:t>
                      </w:r>
                      <w:r w:rsidRPr="001121D1">
                        <w:rPr>
                          <w:u w:val="single"/>
                        </w:rPr>
                        <w:t>The Girl in the Photograph</w:t>
                      </w:r>
                      <w:r>
                        <w:t xml:space="preserve"> by Byron Dorgan.  Some people have considered this one of the most important civil rights books of the century as it examines the plight of Native Americans on reservations.  Bryon Dorgan</w:t>
                      </w:r>
                      <w:r w:rsidR="00820F27">
                        <w:t>, the author,</w:t>
                      </w:r>
                      <w:r>
                        <w:t xml:space="preserve"> is an ex-senator of North Dakota. The hostess is Christa Slinger.</w:t>
                      </w:r>
                    </w:p>
                    <w:p w14:paraId="02BC3B9E" w14:textId="7E65108F" w:rsidR="004059AE" w:rsidRDefault="00CF5175" w:rsidP="00CF5175">
                      <w:r>
                        <w:t>J</w:t>
                      </w:r>
                      <w:r w:rsidR="0014604C">
                        <w:t>e</w:t>
                      </w:r>
                      <w:r>
                        <w:t xml:space="preserve">anine Cummins is the author of </w:t>
                      </w:r>
                      <w:r w:rsidRPr="003761D7">
                        <w:rPr>
                          <w:u w:val="single"/>
                        </w:rPr>
                        <w:t>American Dirt</w:t>
                      </w:r>
                      <w:r>
                        <w:t xml:space="preserve">, the book of discussion for February 9.  It is </w:t>
                      </w:r>
                      <w:r w:rsidR="009F6DD4">
                        <w:t>a novel</w:t>
                      </w:r>
                      <w:r>
                        <w:t xml:space="preserve"> of a Mexican mother and her son who attempt to immigrate to the United States.  Annette </w:t>
                      </w:r>
                      <w:proofErr w:type="spellStart"/>
                      <w:r>
                        <w:t>Kamps</w:t>
                      </w:r>
                      <w:proofErr w:type="spellEnd"/>
                      <w:r>
                        <w:t xml:space="preserve"> is the hostess.</w:t>
                      </w:r>
                    </w:p>
                    <w:p w14:paraId="0A47DE1D" w14:textId="77777777" w:rsidR="00CF5175" w:rsidRDefault="00CF5175" w:rsidP="00CF5175">
                      <w:r>
                        <w:t xml:space="preserve">Kathleen Ernst has not only written many books but she has a Wisconsin edge.  She has worked at Old World Wisconsin and many of her books are about Wisconsin.  The featured book for March 9 is </w:t>
                      </w:r>
                      <w:r w:rsidRPr="003761D7">
                        <w:rPr>
                          <w:u w:val="single"/>
                        </w:rPr>
                        <w:t>Old World Murder</w:t>
                      </w:r>
                      <w:r>
                        <w:t xml:space="preserve"> but participants may talk about other books that she has written.  Deanna Disch is the hostess.</w:t>
                      </w:r>
                    </w:p>
                    <w:p w14:paraId="0220BD7B" w14:textId="77777777" w:rsidR="00CF5175" w:rsidRPr="00B842C0" w:rsidRDefault="00CF5175" w:rsidP="00CF5175">
                      <w:r w:rsidRPr="00B842C0">
                        <w:t xml:space="preserve">April 13’s book of discussion is </w:t>
                      </w:r>
                      <w:r w:rsidRPr="00B842C0">
                        <w:rPr>
                          <w:u w:val="single"/>
                        </w:rPr>
                        <w:t>Looking for Alaska</w:t>
                      </w:r>
                      <w:r w:rsidRPr="00B842C0">
                        <w:t xml:space="preserve"> by John Green.  This book </w:t>
                      </w:r>
                      <w:r w:rsidRPr="00B842C0">
                        <w:rPr>
                          <w:rFonts w:cs="Arial"/>
                          <w:color w:val="202122"/>
                          <w:shd w:val="clear" w:color="auto" w:fill="FFFFFF"/>
                        </w:rPr>
                        <w:t xml:space="preserve">is a coming-of-age novel that touches on themes of grief, hope, and youth-adult relationships.  </w:t>
                      </w:r>
                      <w:r w:rsidRPr="00B842C0">
                        <w:t>The hostess is Diana Schneider.</w:t>
                      </w:r>
                    </w:p>
                    <w:p w14:paraId="3D11D1F8" w14:textId="77777777" w:rsidR="00CF5175" w:rsidRDefault="00CF5175" w:rsidP="00CF5175">
                      <w:r w:rsidRPr="00B842C0">
                        <w:rPr>
                          <w:u w:val="single"/>
                        </w:rPr>
                        <w:t>The Professor and the Madman</w:t>
                      </w:r>
                      <w:r w:rsidRPr="00B842C0">
                        <w:t xml:space="preserve"> by Simon Winchester is the book for May 11.  Despite the title, it is about the making of the Oxford English Dictionary…oh, but it would be that </w:t>
                      </w:r>
                      <w:r w:rsidR="00B842C0">
                        <w:t>boring</w:t>
                      </w:r>
                      <w:r w:rsidRPr="00B842C0">
                        <w:t xml:space="preserve">…murder and insanity are involved as well.  Kay </w:t>
                      </w:r>
                      <w:proofErr w:type="spellStart"/>
                      <w:r w:rsidRPr="00B842C0">
                        <w:t>Stellpflug</w:t>
                      </w:r>
                      <w:proofErr w:type="spellEnd"/>
                      <w:r>
                        <w:t xml:space="preserve"> is the hostess.</w:t>
                      </w:r>
                    </w:p>
                    <w:p w14:paraId="6FB0EDD0" w14:textId="77777777" w:rsidR="00CF5175" w:rsidRPr="004059AE" w:rsidRDefault="00CF5175" w:rsidP="00CF5175">
                      <w:pPr>
                        <w:rPr>
                          <w:b/>
                          <w:sz w:val="18"/>
                          <w:szCs w:val="18"/>
                        </w:rPr>
                      </w:pPr>
                      <w:r w:rsidRPr="004059AE">
                        <w:rPr>
                          <w:b/>
                          <w:sz w:val="18"/>
                          <w:szCs w:val="18"/>
                        </w:rPr>
                        <w:t>EVENING BOOK SELECTIONS</w:t>
                      </w:r>
                    </w:p>
                    <w:p w14:paraId="71A042E4" w14:textId="77777777" w:rsidR="00CF5175" w:rsidRDefault="00CF5175" w:rsidP="00CF5175">
                      <w:r w:rsidRPr="00786734">
                        <w:rPr>
                          <w:u w:val="single"/>
                        </w:rPr>
                        <w:t>A Fire Sparkling</w:t>
                      </w:r>
                      <w:r>
                        <w:t xml:space="preserve"> by Julianne MacLean is the focus of discussion on January 25.  It is a novel of one woman’s love, loss and courage during World War II.  The hostess is Mary Kahler.</w:t>
                      </w:r>
                    </w:p>
                    <w:p w14:paraId="2C330842" w14:textId="77777777" w:rsidR="00CF5175" w:rsidRDefault="00CF5175" w:rsidP="00CF5175">
                      <w:r>
                        <w:t xml:space="preserve">A psychological thriller is in store for the February 22 book club selection.  </w:t>
                      </w:r>
                      <w:r w:rsidRPr="00786734">
                        <w:rPr>
                          <w:u w:val="single"/>
                        </w:rPr>
                        <w:t>The Silent Patient</w:t>
                      </w:r>
                      <w:r>
                        <w:t xml:space="preserve"> by Alex </w:t>
                      </w:r>
                      <w:proofErr w:type="spellStart"/>
                      <w:r>
                        <w:t>Michaelides</w:t>
                      </w:r>
                      <w:proofErr w:type="spellEnd"/>
                      <w:r>
                        <w:t xml:space="preserve"> has been in the top ten books most of this past year.  This page turner should be a good discussion.  Jan Sutter is the hostess.</w:t>
                      </w:r>
                    </w:p>
                    <w:p w14:paraId="3CD0A751" w14:textId="77777777" w:rsidR="00CF5175" w:rsidRDefault="00CF5175" w:rsidP="00CF5175">
                      <w:r>
                        <w:t xml:space="preserve">Melanie Benjamin’s </w:t>
                      </w:r>
                      <w:r w:rsidRPr="00786734">
                        <w:rPr>
                          <w:u w:val="single"/>
                        </w:rPr>
                        <w:t>The Aviator’s Wife</w:t>
                      </w:r>
                      <w:r>
                        <w:t xml:space="preserve"> is the book for March 22.  Most of us are familiar with Charles Lindbergh, but do we know about his wife, Anne Morrow?  This book focuses on Anne.  Denise </w:t>
                      </w:r>
                      <w:proofErr w:type="spellStart"/>
                      <w:r>
                        <w:t>Roedl</w:t>
                      </w:r>
                      <w:proofErr w:type="spellEnd"/>
                      <w:r>
                        <w:t xml:space="preserve"> is the hostess.</w:t>
                      </w:r>
                    </w:p>
                    <w:p w14:paraId="2BAF9203" w14:textId="77777777" w:rsidR="00CF5175" w:rsidRDefault="00CF5175" w:rsidP="00CF5175">
                      <w:r w:rsidRPr="00786734">
                        <w:rPr>
                          <w:u w:val="single"/>
                        </w:rPr>
                        <w:t>Whiskey When We’re Dry</w:t>
                      </w:r>
                      <w:r>
                        <w:t xml:space="preserve"> by John </w:t>
                      </w:r>
                      <w:proofErr w:type="spellStart"/>
                      <w:r>
                        <w:t>Larison</w:t>
                      </w:r>
                      <w:proofErr w:type="spellEnd"/>
                      <w:r>
                        <w:t xml:space="preserve"> is the focus of discussion on April 26.  The main character of this novel is not one that you will soon forget.  The setting is the Wild West—and all that goes with.  The hostess is Cindy Noe.  And she promises that if it is at her house, you will probably know what the beverage will be.  </w:t>
                      </w:r>
                    </w:p>
                    <w:p w14:paraId="098150CA" w14:textId="77777777" w:rsidR="00CF5175" w:rsidRDefault="00CF5175" w:rsidP="00CF5175">
                      <w:r w:rsidRPr="005260B1">
                        <w:rPr>
                          <w:u w:val="single"/>
                        </w:rPr>
                        <w:t>The Shape of Family</w:t>
                      </w:r>
                      <w:r>
                        <w:t xml:space="preserve"> by Shilpi </w:t>
                      </w:r>
                      <w:proofErr w:type="spellStart"/>
                      <w:r>
                        <w:t>Somaya</w:t>
                      </w:r>
                      <w:proofErr w:type="spellEnd"/>
                      <w:r>
                        <w:t xml:space="preserve"> Gowda is a novel for our times.  It is about race and culture, parents and siblings, marriage and love.  A robust discussion of all of these will be in store on May 24.  Kathy McMichael will be the hostess.  </w:t>
                      </w:r>
                    </w:p>
                    <w:p w14:paraId="410504BD" w14:textId="77777777" w:rsidR="00CF5175" w:rsidRDefault="00CF5175" w:rsidP="00CF5175"/>
                    <w:p w14:paraId="789398B4" w14:textId="77777777" w:rsidR="00414543" w:rsidRDefault="00414543" w:rsidP="009A6D2D">
                      <w:pPr>
                        <w:pStyle w:val="BodyText"/>
                      </w:pPr>
                    </w:p>
                  </w:txbxContent>
                </v:textbox>
                <w10:wrap anchorx="page" anchory="margin"/>
              </v:shape>
            </w:pict>
          </mc:Fallback>
        </mc:AlternateContent>
      </w:r>
      <w:r w:rsidR="004059AE">
        <w:rPr>
          <w:noProof/>
        </w:rPr>
        <mc:AlternateContent>
          <mc:Choice Requires="wps">
            <w:drawing>
              <wp:anchor distT="0" distB="0" distL="114300" distR="114300" simplePos="0" relativeHeight="251658752" behindDoc="0" locked="0" layoutInCell="1" allowOverlap="1" wp14:anchorId="044124E0" wp14:editId="523063FA">
                <wp:simplePos x="0" y="0"/>
                <wp:positionH relativeFrom="page">
                  <wp:posOffset>2314575</wp:posOffset>
                </wp:positionH>
                <wp:positionV relativeFrom="page">
                  <wp:posOffset>1809750</wp:posOffset>
                </wp:positionV>
                <wp:extent cx="1498600" cy="7543800"/>
                <wp:effectExtent l="0" t="0" r="6350" b="0"/>
                <wp:wrapNone/>
                <wp:docPr id="3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54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7" type="#_x0000_t202" style="position:absolute;margin-left:182.25pt;margin-top:142.5pt;width:118pt;height:59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" filled="f" stroked="f">
                <v:textbox style="mso-next-textbox:#Text Box 156" inset="0,0,0,0">
                  <w:txbxContent/>
                </v:textbox>
                <w10:wrap anchorx="page" anchory="page"/>
              </v:shape>
            </w:pict>
          </mc:Fallback>
        </mc:AlternateContent>
      </w:r>
      <w:r w:rsidR="004059AE">
        <w:rPr>
          <w:noProof/>
        </w:rPr>
        <mc:AlternateContent>
          <mc:Choice Requires="wps">
            <w:drawing>
              <wp:anchor distT="0" distB="0" distL="114300" distR="114300" simplePos="0" relativeHeight="251659776" behindDoc="0" locked="0" layoutInCell="1" allowOverlap="1" wp14:anchorId="257851AA" wp14:editId="13E1AED8">
                <wp:simplePos x="0" y="0"/>
                <wp:positionH relativeFrom="page">
                  <wp:posOffset>3914775</wp:posOffset>
                </wp:positionH>
                <wp:positionV relativeFrom="page">
                  <wp:posOffset>1809750</wp:posOffset>
                </wp:positionV>
                <wp:extent cx="1631315" cy="7553325"/>
                <wp:effectExtent l="0" t="0" r="6985" b="9525"/>
                <wp:wrapNone/>
                <wp:docPr id="3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755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8" type="#_x0000_t202" style="position:absolute;margin-left:308.25pt;margin-top:142.5pt;width:128.45pt;height:594.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" filled="f" stroked="f">
                <v:textbox inset="0,0,0,0">
                  <w:txbxContent/>
                </v:textbox>
                <w10:wrap anchorx="page" anchory="page"/>
              </v:shape>
            </w:pict>
          </mc:Fallback>
        </mc:AlternateContent>
      </w:r>
      <w:r w:rsidR="00FA374E">
        <w:rPr>
          <w:noProof/>
        </w:rPr>
        <mc:AlternateContent>
          <mc:Choice Requires="wps">
            <w:drawing>
              <wp:anchor distT="0" distB="0" distL="114300" distR="114300" simplePos="0" relativeHeight="251665920" behindDoc="0" locked="0" layoutInCell="1" allowOverlap="1" wp14:anchorId="53FD3DE7" wp14:editId="353CB1EB">
                <wp:simplePos x="0" y="0"/>
                <wp:positionH relativeFrom="page">
                  <wp:posOffset>668655</wp:posOffset>
                </wp:positionH>
                <wp:positionV relativeFrom="page">
                  <wp:posOffset>9930765</wp:posOffset>
                </wp:positionV>
                <wp:extent cx="6546215" cy="115570"/>
                <wp:effectExtent l="1905" t="0" r="0" b="2540"/>
                <wp:wrapNone/>
                <wp:docPr id="3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10CE4" w14:textId="77777777" w:rsidR="006A7B00" w:rsidRDefault="006A7B00" w:rsidP="009070C0">
                            <w:pPr>
                              <w:spacing w:line="240" w:lineRule="auto"/>
                            </w:pPr>
                            <w:r>
                              <w:rPr>
                                <w:rFonts w:cs="Arial"/>
                                <w:sz w:val="48"/>
                                <w:szCs w:val="48"/>
                              </w:rPr>
                              <w:t xml:space="preserve">         </w:t>
                            </w:r>
                          </w:p>
                          <w:p w14:paraId="78F888C0" w14:textId="77777777" w:rsidR="00414543" w:rsidRDefault="00414543" w:rsidP="00414543">
                            <w:pPr>
                              <w:pStyle w:val="BodyText"/>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9" type="#_x0000_t202" style="position:absolute;margin-left:52.65pt;margin-top:781.95pt;width:515.45pt;height:9.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oF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" filled="f" stroked="f">
                <v:textbox inset="0,0,0,0">
                  <w:txbxContent>
                    <w:p w:rsidR="006A7B00" w:rsidRDefault="006A7B00" w:rsidP="009070C0">
                      <w:pPr>
                        <w:spacing w:line="240" w:lineRule="auto"/>
                      </w:pPr>
                      <w:r>
                        <w:rPr>
                          <w:rFonts w:cs="Arial"/>
                          <w:sz w:val="48"/>
                          <w:szCs w:val="48"/>
                        </w:rPr>
                        <w:t xml:space="preserve">         </w:t>
                      </w:r>
                    </w:p>
                    <w:p w:rsidR="00414543" w:rsidRDefault="00414543" w:rsidP="00414543">
                      <w:pPr>
                        <w:pStyle w:val="BodyText"/>
                        <w:spacing w:after="0"/>
                      </w:pPr>
                    </w:p>
                  </w:txbxContent>
                </v:textbox>
                <w10:wrap anchorx="page" anchory="page"/>
              </v:shape>
            </w:pict>
          </mc:Fallback>
        </mc:AlternateContent>
      </w:r>
      <w:r w:rsidR="00FA374E">
        <w:rPr>
          <w:noProof/>
        </w:rPr>
        <mc:AlternateContent>
          <mc:Choice Requires="wps">
            <w:drawing>
              <wp:anchor distT="0" distB="0" distL="114300" distR="114300" simplePos="0" relativeHeight="251657728" behindDoc="0" locked="0" layoutInCell="1" allowOverlap="1" wp14:anchorId="74824688" wp14:editId="44D8B828">
                <wp:simplePos x="0" y="0"/>
                <wp:positionH relativeFrom="page">
                  <wp:posOffset>668655</wp:posOffset>
                </wp:positionH>
                <wp:positionV relativeFrom="page">
                  <wp:posOffset>1356360</wp:posOffset>
                </wp:positionV>
                <wp:extent cx="6546215" cy="471170"/>
                <wp:effectExtent l="1905" t="3810" r="0" b="127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8BD76" w14:textId="77777777" w:rsidR="00414543" w:rsidRPr="00956A30" w:rsidRDefault="004059AE" w:rsidP="004059AE">
                            <w:pPr>
                              <w:pStyle w:val="Heading2"/>
                              <w:rPr>
                                <w:sz w:val="48"/>
                                <w:szCs w:val="48"/>
                              </w:rPr>
                            </w:pPr>
                            <w:r>
                              <w:rPr>
                                <w:sz w:val="48"/>
                                <w:szCs w:val="48"/>
                              </w:rPr>
                              <w:t xml:space="preserve">       </w:t>
                            </w:r>
                            <w:r w:rsidR="00CF5175">
                              <w:rPr>
                                <w:sz w:val="48"/>
                                <w:szCs w:val="48"/>
                              </w:rPr>
                              <w:t>BOOK CLUBS PERSIST</w:t>
                            </w:r>
                          </w:p>
                          <w:p w14:paraId="30890726" w14:textId="77777777" w:rsidR="00414543" w:rsidRPr="00956A30" w:rsidRDefault="00414543" w:rsidP="00414543">
                            <w:pPr>
                              <w:pStyle w:val="Heading2"/>
                              <w:rPr>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0" type="#_x0000_t202" style="position:absolute;margin-left:52.65pt;margin-top:106.8pt;width:515.45pt;height:3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y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" filled="f" stroked="f">
                <v:textbox inset="0,0,0,0">
                  <w:txbxContent>
                    <w:p w:rsidR="00414543" w:rsidRPr="00956A30" w:rsidRDefault="004059AE" w:rsidP="004059AE">
                      <w:pPr>
                        <w:pStyle w:val="Heading2"/>
                        <w:rPr>
                          <w:sz w:val="48"/>
                          <w:szCs w:val="48"/>
                        </w:rPr>
                      </w:pPr>
                      <w:r>
                        <w:rPr>
                          <w:sz w:val="48"/>
                          <w:szCs w:val="48"/>
                        </w:rPr>
                        <w:t xml:space="preserve">       </w:t>
                      </w:r>
                      <w:r w:rsidR="00CF5175">
                        <w:rPr>
                          <w:sz w:val="48"/>
                          <w:szCs w:val="48"/>
                        </w:rPr>
                        <w:t>BOOK CLUBS PERSIST</w:t>
                      </w:r>
                    </w:p>
                    <w:p w:rsidR="00414543" w:rsidRPr="00956A30" w:rsidRDefault="00414543" w:rsidP="00414543">
                      <w:pPr>
                        <w:pStyle w:val="Heading2"/>
                        <w:rPr>
                          <w:szCs w:val="36"/>
                        </w:rPr>
                      </w:pPr>
                    </w:p>
                  </w:txbxContent>
                </v:textbox>
                <w10:wrap anchorx="page" anchory="page"/>
              </v:shape>
            </w:pict>
          </mc:Fallback>
        </mc:AlternateContent>
      </w:r>
      <w:r w:rsidR="00FA374E">
        <w:rPr>
          <w:noProof/>
        </w:rPr>
        <mc:AlternateContent>
          <mc:Choice Requires="wps">
            <w:drawing>
              <wp:anchor distT="0" distB="0" distL="114300" distR="114300" simplePos="0" relativeHeight="251666944" behindDoc="0" locked="0" layoutInCell="1" allowOverlap="1" wp14:anchorId="491DADF9" wp14:editId="12A80253">
                <wp:simplePos x="0" y="0"/>
                <wp:positionH relativeFrom="page">
                  <wp:posOffset>295910</wp:posOffset>
                </wp:positionH>
                <wp:positionV relativeFrom="page">
                  <wp:posOffset>643890</wp:posOffset>
                </wp:positionV>
                <wp:extent cx="6629400" cy="403860"/>
                <wp:effectExtent l="635" t="5715" r="8890" b="0"/>
                <wp:wrapNone/>
                <wp:docPr id="2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BB056" id="AutoShape 166" o:spid="_x0000_s1026" style="position:absolute;margin-left:23.3pt;margin-top:50.7pt;width:522pt;height:31.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8JCwMAAGY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" fillcolor="#9ccf9c" stroked="f">
                <w10:wrap anchorx="page" anchory="page"/>
              </v:roundrect>
            </w:pict>
          </mc:Fallback>
        </mc:AlternateContent>
      </w:r>
      <w:r w:rsidR="00FA374E">
        <w:rPr>
          <w:noProof/>
        </w:rPr>
        <mc:AlternateContent>
          <mc:Choice Requires="wps">
            <w:drawing>
              <wp:anchor distT="0" distB="0" distL="114300" distR="114300" simplePos="0" relativeHeight="251671040" behindDoc="0" locked="0" layoutInCell="1" allowOverlap="1" wp14:anchorId="526DEDF6" wp14:editId="5E4EDEF7">
                <wp:simplePos x="0" y="0"/>
                <wp:positionH relativeFrom="page">
                  <wp:posOffset>558800</wp:posOffset>
                </wp:positionH>
                <wp:positionV relativeFrom="page">
                  <wp:posOffset>683260</wp:posOffset>
                </wp:positionV>
                <wp:extent cx="4432300" cy="364490"/>
                <wp:effectExtent l="0" t="0" r="0" b="0"/>
                <wp:wrapNone/>
                <wp:docPr id="2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364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2E0F4318" w14:textId="77777777" w:rsidR="00414543" w:rsidRPr="0074496F" w:rsidRDefault="0034700F" w:rsidP="0074496F">
                            <w:pPr>
                              <w:pStyle w:val="pagetitleL"/>
                            </w:pPr>
                            <w:r>
                              <w:t>BRANCH BITS AND PIECES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51" type="#_x0000_t202" style="position:absolute;margin-left:44pt;margin-top:53.8pt;width:349pt;height:28.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" filled="f" stroked="f" strokecolor="silver" strokeweight="3.5pt">
                <v:textbox style="mso-fit-shape-to-text:t" inset="3.6pt,,3.6pt">
                  <w:txbxContent>
                    <w:p w:rsidR="00414543" w:rsidRPr="0074496F" w:rsidRDefault="0034700F" w:rsidP="0074496F">
                      <w:pPr>
                        <w:pStyle w:val="pagetitleL"/>
                      </w:pPr>
                      <w:r>
                        <w:t>BRANCH BITS AND PIECES</w:t>
                      </w:r>
                    </w:p>
                  </w:txbxContent>
                </v:textbox>
                <w10:wrap anchorx="page" anchory="page"/>
              </v:shape>
            </w:pict>
          </mc:Fallback>
        </mc:AlternateContent>
      </w:r>
      <w:r w:rsidR="00FA374E">
        <w:rPr>
          <w:noProof/>
        </w:rPr>
        <mc:AlternateContent>
          <mc:Choice Requires="wps">
            <w:drawing>
              <wp:anchor distT="0" distB="0" distL="114300" distR="114300" simplePos="0" relativeHeight="251664896" behindDoc="0" locked="0" layoutInCell="1" allowOverlap="1" wp14:anchorId="12CC9974" wp14:editId="4E27A3F2">
                <wp:simplePos x="0" y="0"/>
                <wp:positionH relativeFrom="page">
                  <wp:posOffset>668655</wp:posOffset>
                </wp:positionH>
                <wp:positionV relativeFrom="page">
                  <wp:posOffset>7346950</wp:posOffset>
                </wp:positionV>
                <wp:extent cx="4800600" cy="269240"/>
                <wp:effectExtent l="1905" t="3175" r="0" b="3810"/>
                <wp:wrapNone/>
                <wp:docPr id="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DCE1" w14:textId="77777777" w:rsidR="00414543" w:rsidRPr="007E53BC" w:rsidRDefault="00414543" w:rsidP="007E53BC">
                            <w:pPr>
                              <w:pStyle w:val="Heading3"/>
                              <w:rPr>
                                <w:color w:val="808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2" type="#_x0000_t202" style="position:absolute;margin-left:52.65pt;margin-top:578.5pt;width:378pt;height:2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" filled="f" stroked="f">
                <v:textbox inset="0,0,0,0">
                  <w:txbxContent>
                    <w:p w:rsidR="00414543" w:rsidRPr="007E53BC" w:rsidRDefault="00414543" w:rsidP="007E53BC">
                      <w:pPr>
                        <w:pStyle w:val="Heading3"/>
                        <w:rPr>
                          <w:color w:val="808080"/>
                        </w:rPr>
                      </w:pPr>
                    </w:p>
                  </w:txbxContent>
                </v:textbox>
                <w10:wrap anchorx="page" anchory="page"/>
              </v:shape>
            </w:pict>
          </mc:Fallback>
        </mc:AlternateContent>
      </w:r>
      <w:r w:rsidR="00FA374E">
        <w:rPr>
          <w:noProof/>
        </w:rPr>
        <mc:AlternateContent>
          <mc:Choice Requires="wps">
            <w:drawing>
              <wp:anchor distT="0" distB="0" distL="114300" distR="114300" simplePos="0" relativeHeight="251668992" behindDoc="0" locked="0" layoutInCell="1" allowOverlap="1" wp14:anchorId="61C96C94" wp14:editId="075758AA">
                <wp:simplePos x="0" y="0"/>
                <wp:positionH relativeFrom="page">
                  <wp:posOffset>6486525</wp:posOffset>
                </wp:positionH>
                <wp:positionV relativeFrom="page">
                  <wp:posOffset>662305</wp:posOffset>
                </wp:positionV>
                <wp:extent cx="728345" cy="396240"/>
                <wp:effectExtent l="0" t="0" r="0" b="0"/>
                <wp:wrapSquare wrapText="bothSides"/>
                <wp:docPr id="2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9B30" w14:textId="77777777" w:rsidR="00414543" w:rsidRPr="0078206E" w:rsidRDefault="00414543" w:rsidP="00414543">
                            <w:pPr>
                              <w:rPr>
                                <w:rStyle w:val="PageNumber"/>
                              </w:rPr>
                            </w:pPr>
                            <w:r w:rsidRPr="0078206E">
                              <w:rPr>
                                <w:rStyle w:val="PageNumber"/>
                              </w:rPr>
                              <w:t>p</w:t>
                            </w:r>
                            <w:r w:rsidR="00BA3E23">
                              <w:rPr>
                                <w:rStyle w:val="PageNumber"/>
                              </w:rPr>
                              <w:t>age 3</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053" type="#_x0000_t202" style="position:absolute;margin-left:510.75pt;margin-top:52.15pt;width:57.35pt;height:3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rVtQIAAMM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" filled="f" stroked="f">
                <v:textbox style="mso-fit-shape-to-text:t" inset="3.6pt,,3.6pt">
                  <w:txbxContent>
                    <w:p w:rsidR="00414543" w:rsidRPr="0078206E" w:rsidRDefault="00414543" w:rsidP="00414543">
                      <w:pPr>
                        <w:rPr>
                          <w:rStyle w:val="PageNumber"/>
                        </w:rPr>
                      </w:pPr>
                      <w:r w:rsidRPr="0078206E">
                        <w:rPr>
                          <w:rStyle w:val="PageNumber"/>
                        </w:rPr>
                        <w:t>p</w:t>
                      </w:r>
                      <w:r w:rsidR="00BA3E23">
                        <w:rPr>
                          <w:rStyle w:val="PageNumber"/>
                        </w:rPr>
                        <w:t>age 3</w:t>
                      </w:r>
                    </w:p>
                  </w:txbxContent>
                </v:textbox>
                <w10:wrap type="square" anchorx="page" anchory="page"/>
              </v:shape>
            </w:pict>
          </mc:Fallback>
        </mc:AlternateContent>
      </w:r>
      <w:r w:rsidR="00FA374E">
        <w:rPr>
          <w:noProof/>
        </w:rPr>
        <mc:AlternateContent>
          <mc:Choice Requires="wps">
            <w:drawing>
              <wp:anchor distT="0" distB="0" distL="114300" distR="114300" simplePos="0" relativeHeight="251667968" behindDoc="0" locked="0" layoutInCell="1" allowOverlap="1" wp14:anchorId="3CF11EA4" wp14:editId="09314BDA">
                <wp:simplePos x="0" y="0"/>
                <wp:positionH relativeFrom="page">
                  <wp:posOffset>6405245</wp:posOffset>
                </wp:positionH>
                <wp:positionV relativeFrom="page">
                  <wp:posOffset>548640</wp:posOffset>
                </wp:positionV>
                <wp:extent cx="914400" cy="342900"/>
                <wp:effectExtent l="4445" t="5715" r="5080" b="3810"/>
                <wp:wrapNone/>
                <wp:docPr id="25"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CBF37" id="AutoShape 167" o:spid="_x0000_s1026" style="position:absolute;margin-left:504.35pt;margin-top:43.2pt;width:1in;height:2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" stroked="f">
                <w10:wrap anchorx="page" anchory="page"/>
              </v:roundrect>
            </w:pict>
          </mc:Fallback>
        </mc:AlternateContent>
      </w:r>
      <w:r w:rsidR="00FA374E">
        <w:rPr>
          <w:noProof/>
        </w:rPr>
        <mc:AlternateContent>
          <mc:Choice Requires="wps">
            <w:drawing>
              <wp:anchor distT="0" distB="0" distL="114300" distR="114300" simplePos="0" relativeHeight="251663872" behindDoc="0" locked="0" layoutInCell="1" allowOverlap="1" wp14:anchorId="4337AE9B" wp14:editId="4A3243EE">
                <wp:simplePos x="0" y="0"/>
                <wp:positionH relativeFrom="page">
                  <wp:posOffset>3970655</wp:posOffset>
                </wp:positionH>
                <wp:positionV relativeFrom="page">
                  <wp:posOffset>4781550</wp:posOffset>
                </wp:positionV>
                <wp:extent cx="1497965" cy="2277110"/>
                <wp:effectExtent l="0" t="0" r="0" b="0"/>
                <wp:wrapNone/>
                <wp:docPr id="2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27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E217" w14:textId="77777777" w:rsidR="00414543" w:rsidRPr="009A6D2D" w:rsidRDefault="00414543" w:rsidP="009A6D2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4" type="#_x0000_t202" style="position:absolute;margin-left:312.65pt;margin-top:376.5pt;width:117.95pt;height:179.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tQ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" filled="f" stroked="f">
                <v:textbox inset="0,0,0,0">
                  <w:txbxContent>
                    <w:p w:rsidR="00414543" w:rsidRPr="009A6D2D" w:rsidRDefault="00414543" w:rsidP="009A6D2D">
                      <w:pPr>
                        <w:pStyle w:val="BodyText"/>
                      </w:pPr>
                    </w:p>
                  </w:txbxContent>
                </v:textbox>
                <w10:wrap anchorx="page" anchory="page"/>
              </v:shape>
            </w:pict>
          </mc:Fallback>
        </mc:AlternateContent>
      </w:r>
      <w:r w:rsidR="00FA374E">
        <w:rPr>
          <w:noProof/>
        </w:rPr>
        <mc:AlternateContent>
          <mc:Choice Requires="wps">
            <w:drawing>
              <wp:anchor distT="0" distB="0" distL="114300" distR="114300" simplePos="0" relativeHeight="251670016" behindDoc="0" locked="0" layoutInCell="1" allowOverlap="1" wp14:anchorId="0564D037" wp14:editId="07947DCA">
                <wp:simplePos x="0" y="0"/>
                <wp:positionH relativeFrom="page">
                  <wp:posOffset>666750</wp:posOffset>
                </wp:positionH>
                <wp:positionV relativeFrom="page">
                  <wp:posOffset>9435465</wp:posOffset>
                </wp:positionV>
                <wp:extent cx="4914900" cy="0"/>
                <wp:effectExtent l="28575" t="24765" r="28575" b="22860"/>
                <wp:wrapNone/>
                <wp:docPr id="2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B44866" id="Line 169"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pt,742.95pt" to="439.5pt,7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" strokecolor="silver" strokeweight="3.5pt">
                <w10:wrap anchorx="page" anchory="page"/>
              </v:line>
            </w:pict>
          </mc:Fallback>
        </mc:AlternateContent>
      </w:r>
      <w:r w:rsidR="00974687">
        <w:br w:type="page"/>
      </w:r>
    </w:p>
    <w:p w14:paraId="3146427C" w14:textId="77777777" w:rsidR="00755423" w:rsidRDefault="00755423"/>
    <w:p w14:paraId="6F715ACC" w14:textId="77777777" w:rsidR="00265EA5" w:rsidRDefault="00B842C0">
      <w:r>
        <w:rPr>
          <w:noProof/>
        </w:rPr>
        <mc:AlternateContent>
          <mc:Choice Requires="wps">
            <w:drawing>
              <wp:anchor distT="0" distB="0" distL="114300" distR="114300" simplePos="0" relativeHeight="251679232" behindDoc="0" locked="0" layoutInCell="1" allowOverlap="1" wp14:anchorId="66AA5D83" wp14:editId="30D24E19">
                <wp:simplePos x="0" y="0"/>
                <wp:positionH relativeFrom="page">
                  <wp:posOffset>4114800</wp:posOffset>
                </wp:positionH>
                <wp:positionV relativeFrom="page">
                  <wp:posOffset>1981200</wp:posOffset>
                </wp:positionV>
                <wp:extent cx="1498600" cy="3286125"/>
                <wp:effectExtent l="0" t="0" r="6350" b="9525"/>
                <wp:wrapNone/>
                <wp:docPr id="2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28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5" type="#_x0000_t202" style="position:absolute;margin-left:324pt;margin-top:156pt;width:118pt;height:258.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" filled="f" stroked="f">
                <v:textbox style="mso-next-textbox:#Text Box 181" inset="0,0,0,0">
                  <w:txbxContent/>
                </v:textbox>
                <w10:wrap anchorx="page" anchory="page"/>
              </v:shape>
            </w:pict>
          </mc:Fallback>
        </mc:AlternateContent>
      </w:r>
      <w:r>
        <w:rPr>
          <w:noProof/>
        </w:rPr>
        <mc:AlternateContent>
          <mc:Choice Requires="wps">
            <w:drawing>
              <wp:anchor distT="0" distB="0" distL="114300" distR="114300" simplePos="0" relativeHeight="251673088" behindDoc="0" locked="0" layoutInCell="1" allowOverlap="1" wp14:anchorId="0F0AD0F4" wp14:editId="2CFED923">
                <wp:simplePos x="0" y="0"/>
                <wp:positionH relativeFrom="page">
                  <wp:posOffset>2390775</wp:posOffset>
                </wp:positionH>
                <wp:positionV relativeFrom="page">
                  <wp:posOffset>1714499</wp:posOffset>
                </wp:positionV>
                <wp:extent cx="1498600" cy="3629025"/>
                <wp:effectExtent l="0" t="0" r="6350" b="9525"/>
                <wp:wrapNone/>
                <wp:docPr id="1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3">
                        <w:txbxContent>
                          <w:p w14:paraId="6BA4E174" w14:textId="77777777" w:rsidR="00BF7DDC" w:rsidRDefault="00BF7DDC" w:rsidP="00417B6A">
                            <w:pPr>
                              <w:spacing w:line="240" w:lineRule="auto"/>
                              <w:rPr>
                                <w:rFonts w:cs="Arial"/>
                                <w:sz w:val="18"/>
                                <w:szCs w:val="18"/>
                              </w:rPr>
                            </w:pPr>
                          </w:p>
                          <w:p w14:paraId="2F6A1F58" w14:textId="77777777" w:rsidR="00956A30" w:rsidRPr="001D0BC4" w:rsidRDefault="00956A30" w:rsidP="00755423">
                            <w:pPr>
                              <w:spacing w:line="240" w:lineRule="auto"/>
                              <w:rPr>
                                <w:rFonts w:ascii="Calibri" w:hAnsi="Calibri" w:cs="Calibri"/>
                                <w:sz w:val="22"/>
                                <w:szCs w:val="22"/>
                              </w:rPr>
                            </w:pPr>
                            <w:r w:rsidRPr="001D0BC4">
                              <w:rPr>
                                <w:rFonts w:ascii="Calibri" w:hAnsi="Calibri" w:cs="Calibri"/>
                                <w:sz w:val="22"/>
                                <w:szCs w:val="22"/>
                              </w:rPr>
                              <w:t xml:space="preserve">The </w:t>
                            </w:r>
                            <w:r w:rsidR="004059AE">
                              <w:rPr>
                                <w:rFonts w:ascii="Calibri" w:hAnsi="Calibri" w:cs="Calibri"/>
                                <w:sz w:val="22"/>
                                <w:szCs w:val="22"/>
                              </w:rPr>
                              <w:t xml:space="preserve">board </w:t>
                            </w:r>
                            <w:r w:rsidR="00A8745E">
                              <w:rPr>
                                <w:rFonts w:ascii="Calibri" w:hAnsi="Calibri" w:cs="Calibri"/>
                                <w:sz w:val="22"/>
                                <w:szCs w:val="22"/>
                              </w:rPr>
                              <w:t>met on December 9 via Zoom</w:t>
                            </w:r>
                            <w:r w:rsidRPr="001D0BC4">
                              <w:rPr>
                                <w:rFonts w:ascii="Calibri" w:hAnsi="Calibri" w:cs="Calibri"/>
                                <w:sz w:val="22"/>
                                <w:szCs w:val="22"/>
                              </w:rPr>
                              <w:t>.  Some of the highlights:</w:t>
                            </w:r>
                          </w:p>
                          <w:p w14:paraId="154144B8" w14:textId="49BD4DF8" w:rsidR="009A4D03" w:rsidRDefault="00755423" w:rsidP="00755423">
                            <w:pPr>
                              <w:pStyle w:val="ListParagraph"/>
                              <w:spacing w:line="240" w:lineRule="auto"/>
                              <w:ind w:left="0"/>
                              <w:jc w:val="both"/>
                            </w:pPr>
                            <w:r>
                              <w:t xml:space="preserve">The Basket Auction was cancelled due to the uncertainty of being able to meet.  </w:t>
                            </w:r>
                            <w:r w:rsidR="00A8745E">
                              <w:t xml:space="preserve">In its place </w:t>
                            </w:r>
                            <w:r w:rsidR="003B7370">
                              <w:t>we held an online fundraiser spearheaded by Bobbi Marck</w:t>
                            </w:r>
                            <w:r w:rsidR="004059AE">
                              <w:t>. This</w:t>
                            </w:r>
                            <w:r w:rsidR="003B7370">
                              <w:t xml:space="preserve"> brought in $6,004.85; enough to cover two high school scholarships at $2</w:t>
                            </w:r>
                            <w:r w:rsidR="0014604C">
                              <w:t>,</w:t>
                            </w:r>
                            <w:r w:rsidR="003B7370">
                              <w:t>000 apiece and two Moraine Park Technical College scholarships at $1</w:t>
                            </w:r>
                            <w:r w:rsidR="0014604C">
                              <w:t>,</w:t>
                            </w:r>
                            <w:r w:rsidR="003B7370">
                              <w:t xml:space="preserve">000 each.  </w:t>
                            </w:r>
                            <w:r>
                              <w:t xml:space="preserve"> </w:t>
                            </w:r>
                            <w:r w:rsidR="003B7370">
                              <w:t>There was some discussion about perhaps offering more MPTC scholarships, but the board decided to remain with the current designations.</w:t>
                            </w:r>
                          </w:p>
                          <w:p w14:paraId="03F600D8" w14:textId="77777777" w:rsidR="00BA3E23" w:rsidRDefault="00BA3E23" w:rsidP="00755423">
                            <w:pPr>
                              <w:pStyle w:val="ListParagraph"/>
                              <w:spacing w:line="240" w:lineRule="auto"/>
                              <w:ind w:left="0"/>
                              <w:jc w:val="both"/>
                            </w:pPr>
                          </w:p>
                          <w:p w14:paraId="0F8B0236" w14:textId="77777777" w:rsidR="00BA3E23" w:rsidRDefault="00BA3E23" w:rsidP="00755423">
                            <w:pPr>
                              <w:pStyle w:val="ListParagraph"/>
                              <w:spacing w:line="240" w:lineRule="auto"/>
                              <w:ind w:left="0"/>
                              <w:jc w:val="both"/>
                            </w:pPr>
                            <w:proofErr w:type="spellStart"/>
                            <w:r>
                              <w:t>Leiken</w:t>
                            </w:r>
                            <w:proofErr w:type="spellEnd"/>
                            <w:r>
                              <w:t xml:space="preserve"> </w:t>
                            </w:r>
                            <w:proofErr w:type="spellStart"/>
                            <w:r>
                              <w:t>Stollenwerk</w:t>
                            </w:r>
                            <w:proofErr w:type="spellEnd"/>
                            <w:r>
                              <w:t xml:space="preserve"> and Angela </w:t>
                            </w:r>
                            <w:proofErr w:type="spellStart"/>
                            <w:r>
                              <w:t>Matzen</w:t>
                            </w:r>
                            <w:proofErr w:type="spellEnd"/>
                            <w:r>
                              <w:t xml:space="preserve">, students at Moraine Park Technical </w:t>
                            </w:r>
                            <w:proofErr w:type="spellStart"/>
                            <w:r>
                              <w:t>Colllege</w:t>
                            </w:r>
                            <w:proofErr w:type="spellEnd"/>
                            <w:r>
                              <w:t xml:space="preserve"> received $1,000 scholarships from us.</w:t>
                            </w:r>
                          </w:p>
                          <w:p w14:paraId="62E09DBE" w14:textId="77777777" w:rsidR="00BA3E23" w:rsidRDefault="00BA3E23" w:rsidP="00755423">
                            <w:pPr>
                              <w:pStyle w:val="ListParagraph"/>
                              <w:spacing w:line="240" w:lineRule="auto"/>
                              <w:ind w:left="0"/>
                              <w:jc w:val="both"/>
                            </w:pPr>
                          </w:p>
                          <w:p w14:paraId="5E1070D7" w14:textId="77777777" w:rsidR="003B7370" w:rsidRDefault="003B7370" w:rsidP="009A4D03">
                            <w:pPr>
                              <w:pStyle w:val="ListParagraph"/>
                              <w:spacing w:line="240" w:lineRule="auto"/>
                              <w:ind w:left="0"/>
                            </w:pPr>
                            <w:r>
                              <w:t>The AAUW State Spring Convention will be held virtu</w:t>
                            </w:r>
                            <w:r w:rsidR="00BA3E23">
                              <w:t>ally April 23-24.</w:t>
                            </w:r>
                          </w:p>
                          <w:p w14:paraId="37C5DABF" w14:textId="77777777" w:rsidR="00BA3E23" w:rsidRDefault="00BA3E23" w:rsidP="009A4D03">
                            <w:pPr>
                              <w:pStyle w:val="ListParagraph"/>
                              <w:spacing w:line="240" w:lineRule="auto"/>
                              <w:ind w:left="0"/>
                            </w:pPr>
                          </w:p>
                          <w:p w14:paraId="3C65A7C8" w14:textId="77777777" w:rsidR="00BA3E23" w:rsidRDefault="00B842C0" w:rsidP="009A4D03">
                            <w:pPr>
                              <w:pStyle w:val="ListParagraph"/>
                              <w:spacing w:line="240" w:lineRule="auto"/>
                              <w:ind w:left="0"/>
                            </w:pPr>
                            <w:r>
                              <w:t>The board approved of</w:t>
                            </w:r>
                            <w:r w:rsidR="003B7370">
                              <w:t xml:space="preserve"> giving $50 stipends to our program speakers</w:t>
                            </w:r>
                            <w:r w:rsidR="00BA3E23">
                              <w:t xml:space="preserve"> for the 2020-2021 year</w:t>
                            </w:r>
                            <w:r w:rsidR="003B7370">
                              <w:t xml:space="preserve">.  </w:t>
                            </w:r>
                            <w:r>
                              <w:t>Speakers may</w:t>
                            </w:r>
                            <w:r w:rsidR="003B7370">
                              <w:t xml:space="preserve"> either donate it to the cause they represent or accept it for the time given. </w:t>
                            </w:r>
                          </w:p>
                          <w:p w14:paraId="22E267B1" w14:textId="77777777" w:rsidR="00BA3E23" w:rsidRDefault="00BA3E23" w:rsidP="009A4D03">
                            <w:pPr>
                              <w:pStyle w:val="ListParagraph"/>
                              <w:spacing w:line="240" w:lineRule="auto"/>
                              <w:ind w:left="0"/>
                            </w:pPr>
                          </w:p>
                          <w:p w14:paraId="62B0C871" w14:textId="77777777" w:rsidR="00BA3E23" w:rsidRDefault="00BA3E23" w:rsidP="009A4D03">
                            <w:pPr>
                              <w:pStyle w:val="ListParagraph"/>
                              <w:spacing w:line="240" w:lineRule="auto"/>
                              <w:ind w:left="0"/>
                            </w:pPr>
                            <w:r>
                              <w:t>We have three open positions:</w:t>
                            </w:r>
                          </w:p>
                          <w:p w14:paraId="33067A68" w14:textId="77777777" w:rsidR="00BA3E23" w:rsidRDefault="00BA3E23" w:rsidP="00B842C0">
                            <w:pPr>
                              <w:pStyle w:val="SidebarList"/>
                            </w:pPr>
                            <w:r>
                              <w:t>Treasurer</w:t>
                            </w:r>
                          </w:p>
                          <w:p w14:paraId="1A92BC14" w14:textId="77777777" w:rsidR="00BA3E23" w:rsidRDefault="00BA3E23" w:rsidP="00B842C0">
                            <w:pPr>
                              <w:pStyle w:val="SidebarList"/>
                            </w:pPr>
                            <w:r>
                              <w:t>Vice-President</w:t>
                            </w:r>
                          </w:p>
                          <w:p w14:paraId="0A460C02" w14:textId="77777777" w:rsidR="00BA3E23" w:rsidRDefault="00BA3E23" w:rsidP="00B842C0">
                            <w:pPr>
                              <w:pStyle w:val="SidebarList"/>
                            </w:pPr>
                            <w:r>
                              <w:t>Corresponding Secretary</w:t>
                            </w:r>
                          </w:p>
                          <w:p w14:paraId="3C4759CE" w14:textId="77777777" w:rsidR="00B842C0" w:rsidRDefault="00B842C0" w:rsidP="009A4D03">
                            <w:pPr>
                              <w:pStyle w:val="ListParagraph"/>
                              <w:spacing w:line="240" w:lineRule="auto"/>
                              <w:ind w:left="0"/>
                            </w:pPr>
                          </w:p>
                          <w:p w14:paraId="184D0CB4" w14:textId="77777777" w:rsidR="00BA3E23" w:rsidRDefault="00BA3E23" w:rsidP="009A4D03">
                            <w:pPr>
                              <w:pStyle w:val="ListParagraph"/>
                              <w:spacing w:line="240" w:lineRule="auto"/>
                              <w:ind w:left="0"/>
                            </w:pPr>
                            <w:r>
                              <w:t xml:space="preserve">If interested, please contact Diane Kitchen. </w:t>
                            </w:r>
                          </w:p>
                          <w:p w14:paraId="5EED1933" w14:textId="77777777" w:rsidR="00BA3E23" w:rsidRDefault="00BA3E23" w:rsidP="009A4D03">
                            <w:pPr>
                              <w:pStyle w:val="ListParagraph"/>
                              <w:spacing w:line="240" w:lineRule="auto"/>
                              <w:ind w:left="0"/>
                            </w:pPr>
                          </w:p>
                          <w:p w14:paraId="48ECA221" w14:textId="599ED1F0" w:rsidR="008C1B59" w:rsidRPr="00755423" w:rsidRDefault="003B7370" w:rsidP="009A4D03">
                            <w:pPr>
                              <w:pStyle w:val="ListParagraph"/>
                              <w:spacing w:line="240" w:lineRule="auto"/>
                              <w:ind w:left="0"/>
                            </w:pPr>
                            <w:r>
                              <w:t xml:space="preserve"> As of 12-9-20</w:t>
                            </w:r>
                            <w:r w:rsidR="00956A30" w:rsidRPr="00755423">
                              <w:t xml:space="preserve">, we have </w:t>
                            </w:r>
                            <w:r>
                              <w:t>$6,759.02 in checking and $2</w:t>
                            </w:r>
                            <w:r w:rsidR="0014604C">
                              <w:t>,</w:t>
                            </w:r>
                            <w:r>
                              <w:t>302.99</w:t>
                            </w:r>
                            <w:r w:rsidR="00956A30" w:rsidRPr="00755423">
                              <w:t xml:space="preserve"> in savings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D0F4" id="Text Box 173" o:spid="_x0000_s1056" type="#_x0000_t202" style="position:absolute;margin-left:188.25pt;margin-top:135pt;width:118pt;height:285.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" filled="f" stroked="f">
                <v:textbox style="mso-next-textbox:#Text Box 182" inset="0,0,0,0">
                  <w:txbxContent>
                    <w:p w14:paraId="6BA4E174" w14:textId="77777777" w:rsidR="00BF7DDC" w:rsidRDefault="00BF7DDC" w:rsidP="00417B6A">
                      <w:pPr>
                        <w:spacing w:line="240" w:lineRule="auto"/>
                        <w:rPr>
                          <w:rFonts w:cs="Arial"/>
                          <w:sz w:val="18"/>
                          <w:szCs w:val="18"/>
                        </w:rPr>
                      </w:pPr>
                    </w:p>
                    <w:p w14:paraId="2F6A1F58" w14:textId="77777777" w:rsidR="00956A30" w:rsidRPr="001D0BC4" w:rsidRDefault="00956A30" w:rsidP="00755423">
                      <w:pPr>
                        <w:spacing w:line="240" w:lineRule="auto"/>
                        <w:rPr>
                          <w:rFonts w:ascii="Calibri" w:hAnsi="Calibri" w:cs="Calibri"/>
                          <w:sz w:val="22"/>
                          <w:szCs w:val="22"/>
                        </w:rPr>
                      </w:pPr>
                      <w:r w:rsidRPr="001D0BC4">
                        <w:rPr>
                          <w:rFonts w:ascii="Calibri" w:hAnsi="Calibri" w:cs="Calibri"/>
                          <w:sz w:val="22"/>
                          <w:szCs w:val="22"/>
                        </w:rPr>
                        <w:t xml:space="preserve">The </w:t>
                      </w:r>
                      <w:r w:rsidR="004059AE">
                        <w:rPr>
                          <w:rFonts w:ascii="Calibri" w:hAnsi="Calibri" w:cs="Calibri"/>
                          <w:sz w:val="22"/>
                          <w:szCs w:val="22"/>
                        </w:rPr>
                        <w:t xml:space="preserve">board </w:t>
                      </w:r>
                      <w:r w:rsidR="00A8745E">
                        <w:rPr>
                          <w:rFonts w:ascii="Calibri" w:hAnsi="Calibri" w:cs="Calibri"/>
                          <w:sz w:val="22"/>
                          <w:szCs w:val="22"/>
                        </w:rPr>
                        <w:t>met on December 9 via Zoom</w:t>
                      </w:r>
                      <w:r w:rsidRPr="001D0BC4">
                        <w:rPr>
                          <w:rFonts w:ascii="Calibri" w:hAnsi="Calibri" w:cs="Calibri"/>
                          <w:sz w:val="22"/>
                          <w:szCs w:val="22"/>
                        </w:rPr>
                        <w:t>.  Some of the highlights:</w:t>
                      </w:r>
                    </w:p>
                    <w:p w14:paraId="154144B8" w14:textId="49BD4DF8" w:rsidR="009A4D03" w:rsidRDefault="00755423" w:rsidP="00755423">
                      <w:pPr>
                        <w:pStyle w:val="ListParagraph"/>
                        <w:spacing w:line="240" w:lineRule="auto"/>
                        <w:ind w:left="0"/>
                        <w:jc w:val="both"/>
                      </w:pPr>
                      <w:r>
                        <w:t xml:space="preserve">The Basket Auction was cancelled due to the uncertainty of being able to meet.  </w:t>
                      </w:r>
                      <w:r w:rsidR="00A8745E">
                        <w:t xml:space="preserve">In its place </w:t>
                      </w:r>
                      <w:r w:rsidR="003B7370">
                        <w:t>we held an online fundraiser spearheaded by Bobbi Marck</w:t>
                      </w:r>
                      <w:r w:rsidR="004059AE">
                        <w:t>. This</w:t>
                      </w:r>
                      <w:r w:rsidR="003B7370">
                        <w:t xml:space="preserve"> brought in $6,004.85; enough to cover two high school scholarships at $2</w:t>
                      </w:r>
                      <w:r w:rsidR="0014604C">
                        <w:t>,</w:t>
                      </w:r>
                      <w:r w:rsidR="003B7370">
                        <w:t>000 apiece and two Moraine Park Technical College scholarships at $1</w:t>
                      </w:r>
                      <w:r w:rsidR="0014604C">
                        <w:t>,</w:t>
                      </w:r>
                      <w:r w:rsidR="003B7370">
                        <w:t xml:space="preserve">000 each.  </w:t>
                      </w:r>
                      <w:r>
                        <w:t xml:space="preserve"> </w:t>
                      </w:r>
                      <w:r w:rsidR="003B7370">
                        <w:t>There was some discussion about perhaps offering more MPTC scholarships, but the board decided to remain with the current designations.</w:t>
                      </w:r>
                    </w:p>
                    <w:p w14:paraId="03F600D8" w14:textId="77777777" w:rsidR="00BA3E23" w:rsidRDefault="00BA3E23" w:rsidP="00755423">
                      <w:pPr>
                        <w:pStyle w:val="ListParagraph"/>
                        <w:spacing w:line="240" w:lineRule="auto"/>
                        <w:ind w:left="0"/>
                        <w:jc w:val="both"/>
                      </w:pPr>
                    </w:p>
                    <w:p w14:paraId="0F8B0236" w14:textId="77777777" w:rsidR="00BA3E23" w:rsidRDefault="00BA3E23" w:rsidP="00755423">
                      <w:pPr>
                        <w:pStyle w:val="ListParagraph"/>
                        <w:spacing w:line="240" w:lineRule="auto"/>
                        <w:ind w:left="0"/>
                        <w:jc w:val="both"/>
                      </w:pPr>
                      <w:proofErr w:type="spellStart"/>
                      <w:r>
                        <w:t>Leiken</w:t>
                      </w:r>
                      <w:proofErr w:type="spellEnd"/>
                      <w:r>
                        <w:t xml:space="preserve"> </w:t>
                      </w:r>
                      <w:proofErr w:type="spellStart"/>
                      <w:r>
                        <w:t>Stollenwerk</w:t>
                      </w:r>
                      <w:proofErr w:type="spellEnd"/>
                      <w:r>
                        <w:t xml:space="preserve"> and Angela </w:t>
                      </w:r>
                      <w:proofErr w:type="spellStart"/>
                      <w:r>
                        <w:t>Matzen</w:t>
                      </w:r>
                      <w:proofErr w:type="spellEnd"/>
                      <w:r>
                        <w:t xml:space="preserve">, students at Moraine Park Technical </w:t>
                      </w:r>
                      <w:proofErr w:type="spellStart"/>
                      <w:r>
                        <w:t>Colllege</w:t>
                      </w:r>
                      <w:proofErr w:type="spellEnd"/>
                      <w:r>
                        <w:t xml:space="preserve"> received $1,000 scholarships from us.</w:t>
                      </w:r>
                    </w:p>
                    <w:p w14:paraId="62E09DBE" w14:textId="77777777" w:rsidR="00BA3E23" w:rsidRDefault="00BA3E23" w:rsidP="00755423">
                      <w:pPr>
                        <w:pStyle w:val="ListParagraph"/>
                        <w:spacing w:line="240" w:lineRule="auto"/>
                        <w:ind w:left="0"/>
                        <w:jc w:val="both"/>
                      </w:pPr>
                    </w:p>
                    <w:p w14:paraId="5E1070D7" w14:textId="77777777" w:rsidR="003B7370" w:rsidRDefault="003B7370" w:rsidP="009A4D03">
                      <w:pPr>
                        <w:pStyle w:val="ListParagraph"/>
                        <w:spacing w:line="240" w:lineRule="auto"/>
                        <w:ind w:left="0"/>
                      </w:pPr>
                      <w:r>
                        <w:t>The AAUW State Spring Convention will be held virtu</w:t>
                      </w:r>
                      <w:r w:rsidR="00BA3E23">
                        <w:t>ally April 23-24.</w:t>
                      </w:r>
                    </w:p>
                    <w:p w14:paraId="37C5DABF" w14:textId="77777777" w:rsidR="00BA3E23" w:rsidRDefault="00BA3E23" w:rsidP="009A4D03">
                      <w:pPr>
                        <w:pStyle w:val="ListParagraph"/>
                        <w:spacing w:line="240" w:lineRule="auto"/>
                        <w:ind w:left="0"/>
                      </w:pPr>
                    </w:p>
                    <w:p w14:paraId="3C65A7C8" w14:textId="77777777" w:rsidR="00BA3E23" w:rsidRDefault="00B842C0" w:rsidP="009A4D03">
                      <w:pPr>
                        <w:pStyle w:val="ListParagraph"/>
                        <w:spacing w:line="240" w:lineRule="auto"/>
                        <w:ind w:left="0"/>
                      </w:pPr>
                      <w:r>
                        <w:t>The board approved of</w:t>
                      </w:r>
                      <w:r w:rsidR="003B7370">
                        <w:t xml:space="preserve"> giving $50 stipends to our program speakers</w:t>
                      </w:r>
                      <w:r w:rsidR="00BA3E23">
                        <w:t xml:space="preserve"> for the 2020-2021 year</w:t>
                      </w:r>
                      <w:r w:rsidR="003B7370">
                        <w:t xml:space="preserve">.  </w:t>
                      </w:r>
                      <w:r>
                        <w:t>Speakers may</w:t>
                      </w:r>
                      <w:r w:rsidR="003B7370">
                        <w:t xml:space="preserve"> either donate it to the cause they represent or accept it for the time given. </w:t>
                      </w:r>
                    </w:p>
                    <w:p w14:paraId="22E267B1" w14:textId="77777777" w:rsidR="00BA3E23" w:rsidRDefault="00BA3E23" w:rsidP="009A4D03">
                      <w:pPr>
                        <w:pStyle w:val="ListParagraph"/>
                        <w:spacing w:line="240" w:lineRule="auto"/>
                        <w:ind w:left="0"/>
                      </w:pPr>
                    </w:p>
                    <w:p w14:paraId="62B0C871" w14:textId="77777777" w:rsidR="00BA3E23" w:rsidRDefault="00BA3E23" w:rsidP="009A4D03">
                      <w:pPr>
                        <w:pStyle w:val="ListParagraph"/>
                        <w:spacing w:line="240" w:lineRule="auto"/>
                        <w:ind w:left="0"/>
                      </w:pPr>
                      <w:r>
                        <w:t>We have three open positions:</w:t>
                      </w:r>
                    </w:p>
                    <w:p w14:paraId="33067A68" w14:textId="77777777" w:rsidR="00BA3E23" w:rsidRDefault="00BA3E23" w:rsidP="00B842C0">
                      <w:pPr>
                        <w:pStyle w:val="SidebarList"/>
                      </w:pPr>
                      <w:r>
                        <w:t>Treasurer</w:t>
                      </w:r>
                    </w:p>
                    <w:p w14:paraId="1A92BC14" w14:textId="77777777" w:rsidR="00BA3E23" w:rsidRDefault="00BA3E23" w:rsidP="00B842C0">
                      <w:pPr>
                        <w:pStyle w:val="SidebarList"/>
                      </w:pPr>
                      <w:r>
                        <w:t>Vice-President</w:t>
                      </w:r>
                    </w:p>
                    <w:p w14:paraId="0A460C02" w14:textId="77777777" w:rsidR="00BA3E23" w:rsidRDefault="00BA3E23" w:rsidP="00B842C0">
                      <w:pPr>
                        <w:pStyle w:val="SidebarList"/>
                      </w:pPr>
                      <w:r>
                        <w:t>Corresponding Secretary</w:t>
                      </w:r>
                    </w:p>
                    <w:p w14:paraId="3C4759CE" w14:textId="77777777" w:rsidR="00B842C0" w:rsidRDefault="00B842C0" w:rsidP="009A4D03">
                      <w:pPr>
                        <w:pStyle w:val="ListParagraph"/>
                        <w:spacing w:line="240" w:lineRule="auto"/>
                        <w:ind w:left="0"/>
                      </w:pPr>
                    </w:p>
                    <w:p w14:paraId="184D0CB4" w14:textId="77777777" w:rsidR="00BA3E23" w:rsidRDefault="00BA3E23" w:rsidP="009A4D03">
                      <w:pPr>
                        <w:pStyle w:val="ListParagraph"/>
                        <w:spacing w:line="240" w:lineRule="auto"/>
                        <w:ind w:left="0"/>
                      </w:pPr>
                      <w:r>
                        <w:t xml:space="preserve">If interested, please contact Diane Kitchen. </w:t>
                      </w:r>
                    </w:p>
                    <w:p w14:paraId="5EED1933" w14:textId="77777777" w:rsidR="00BA3E23" w:rsidRDefault="00BA3E23" w:rsidP="009A4D03">
                      <w:pPr>
                        <w:pStyle w:val="ListParagraph"/>
                        <w:spacing w:line="240" w:lineRule="auto"/>
                        <w:ind w:left="0"/>
                      </w:pPr>
                    </w:p>
                    <w:p w14:paraId="48ECA221" w14:textId="599ED1F0" w:rsidR="008C1B59" w:rsidRPr="00755423" w:rsidRDefault="003B7370" w:rsidP="009A4D03">
                      <w:pPr>
                        <w:pStyle w:val="ListParagraph"/>
                        <w:spacing w:line="240" w:lineRule="auto"/>
                        <w:ind w:left="0"/>
                      </w:pPr>
                      <w:r>
                        <w:t xml:space="preserve"> As of 12-9-20</w:t>
                      </w:r>
                      <w:r w:rsidR="00956A30" w:rsidRPr="00755423">
                        <w:t xml:space="preserve">, we have </w:t>
                      </w:r>
                      <w:r>
                        <w:t>$6,759.02 in checking and $2</w:t>
                      </w:r>
                      <w:r w:rsidR="0014604C">
                        <w:t>,</w:t>
                      </w:r>
                      <w:r>
                        <w:t>302.99</w:t>
                      </w:r>
                      <w:r w:rsidR="00956A30" w:rsidRPr="00755423">
                        <w:t xml:space="preserve"> in savings</w:t>
                      </w:r>
                    </w:p>
                  </w:txbxContent>
                </v:textbox>
                <w10:wrap anchorx="page" anchory="page"/>
              </v:shape>
            </w:pict>
          </mc:Fallback>
        </mc:AlternateContent>
      </w:r>
      <w:r w:rsidR="00BA3E23">
        <w:rPr>
          <w:noProof/>
        </w:rPr>
        <mc:AlternateContent>
          <mc:Choice Requires="wps">
            <w:drawing>
              <wp:anchor distT="0" distB="0" distL="114300" distR="114300" simplePos="0" relativeHeight="251678208" behindDoc="0" locked="0" layoutInCell="1" allowOverlap="1" wp14:anchorId="47DCEBE8" wp14:editId="0152F51B">
                <wp:simplePos x="0" y="0"/>
                <wp:positionH relativeFrom="page">
                  <wp:posOffset>5762625</wp:posOffset>
                </wp:positionH>
                <wp:positionV relativeFrom="page">
                  <wp:posOffset>1933575</wp:posOffset>
                </wp:positionV>
                <wp:extent cx="1498600" cy="3343275"/>
                <wp:effectExtent l="0" t="0" r="6350" b="9525"/>
                <wp:wrapNone/>
                <wp:docPr id="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4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7" type="#_x0000_t202" style="position:absolute;margin-left:453.75pt;margin-top:152.25pt;width:118pt;height:263.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" filled="f" stroked="f">
                <v:textbox inset="0,0,0,0">
                  <w:txbxContent/>
                </v:textbox>
                <w10:wrap anchorx="page" anchory="page"/>
              </v:shape>
            </w:pict>
          </mc:Fallback>
        </mc:AlternateContent>
      </w:r>
      <w:r w:rsidR="00F21068">
        <w:rPr>
          <w:noProof/>
        </w:rPr>
        <mc:AlternateContent>
          <mc:Choice Requires="wps">
            <w:drawing>
              <wp:anchor distT="0" distB="0" distL="114300" distR="114300" simplePos="0" relativeHeight="251688448" behindDoc="0" locked="0" layoutInCell="1" allowOverlap="1" wp14:anchorId="6691CDC5" wp14:editId="028FEAEB">
                <wp:simplePos x="0" y="0"/>
                <wp:positionH relativeFrom="column">
                  <wp:posOffset>-43180</wp:posOffset>
                </wp:positionH>
                <wp:positionV relativeFrom="paragraph">
                  <wp:posOffset>383540</wp:posOffset>
                </wp:positionV>
                <wp:extent cx="47625" cy="58420"/>
                <wp:effectExtent l="0" t="0" r="28575" b="17780"/>
                <wp:wrapSquare wrapText="bothSides"/>
                <wp:docPr id="1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7625" cy="58420"/>
                        </a:xfrm>
                        <a:prstGeom prst="rect">
                          <a:avLst/>
                        </a:prstGeom>
                        <a:solidFill>
                          <a:srgbClr val="FFFFFF"/>
                        </a:solidFill>
                        <a:ln w="9525">
                          <a:solidFill>
                            <a:srgbClr val="000000"/>
                          </a:solidFill>
                          <a:miter lim="800000"/>
                          <a:headEnd/>
                          <a:tailEnd/>
                        </a:ln>
                      </wps:spPr>
                      <wps:txbx>
                        <w:txbxContent>
                          <w:p w14:paraId="65B22423" w14:textId="77777777" w:rsidR="00040664" w:rsidRPr="00295A11" w:rsidRDefault="00040664" w:rsidP="001D0BC4">
                            <w:pP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58" type="#_x0000_t202" style="position:absolute;margin-left:-3.4pt;margin-top:30.2pt;width:3.75pt;height:4.6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">
                <v:textbox>
                  <w:txbxContent>
                    <w:p w:rsidR="00040664" w:rsidRPr="00295A11" w:rsidRDefault="00040664" w:rsidP="001D0BC4">
                      <w:pPr>
                        <w:rPr>
                          <w:noProof/>
                        </w:rPr>
                      </w:pPr>
                    </w:p>
                  </w:txbxContent>
                </v:textbox>
                <w10:wrap type="square"/>
              </v:shape>
            </w:pict>
          </mc:Fallback>
        </mc:AlternateContent>
      </w:r>
      <w:r w:rsidR="00FA374E">
        <w:rPr>
          <w:noProof/>
        </w:rPr>
        <mc:AlternateContent>
          <mc:Choice Requires="wps">
            <w:drawing>
              <wp:anchor distT="0" distB="0" distL="114300" distR="114300" simplePos="0" relativeHeight="251675136" behindDoc="1" locked="0" layoutInCell="1" allowOverlap="1" wp14:anchorId="6633EAF9" wp14:editId="70CA35BD">
                <wp:simplePos x="0" y="0"/>
                <wp:positionH relativeFrom="page">
                  <wp:posOffset>607060</wp:posOffset>
                </wp:positionH>
                <wp:positionV relativeFrom="page">
                  <wp:posOffset>1423670</wp:posOffset>
                </wp:positionV>
                <wp:extent cx="1634490" cy="2662555"/>
                <wp:effectExtent l="16510" t="13970" r="15875" b="19050"/>
                <wp:wrapNone/>
                <wp:docPr id="1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2662555"/>
                        </a:xfrm>
                        <a:prstGeom prst="roundRect">
                          <a:avLst>
                            <a:gd name="adj" fmla="val 16667"/>
                          </a:avLst>
                        </a:prstGeom>
                        <a:noFill/>
                        <a:ln w="25400">
                          <a:solidFill>
                            <a:srgbClr val="C0C0C0"/>
                          </a:solidFill>
                          <a:round/>
                          <a:headEnd/>
                          <a:tailEnd/>
                        </a:ln>
                        <a:extLst>
                          <a:ext uri="{909E8E84-426E-40DD-AFC4-6F175D3DCCD1}">
                            <a14:hiddenFill xmlns:a14="http://schemas.microsoft.com/office/drawing/2010/main">
                              <a:solidFill>
                                <a:srgbClr val="FFFFFF"/>
                              </a:solidFill>
                            </a14:hiddenFill>
                          </a:ext>
                        </a:extLst>
                      </wps:spPr>
                      <wps:txbx>
                        <w:txbxContent>
                          <w:p w14:paraId="5D492C21" w14:textId="77777777" w:rsidR="008C1B59" w:rsidRPr="00745FB9" w:rsidRDefault="00745FB9" w:rsidP="00B26B1C">
                            <w:pPr>
                              <w:pStyle w:val="Address1"/>
                              <w:rPr>
                                <w:b/>
                                <w:sz w:val="36"/>
                                <w:szCs w:val="36"/>
                              </w:rPr>
                            </w:pPr>
                            <w:r w:rsidRPr="00745FB9">
                              <w:rPr>
                                <w:b/>
                                <w:sz w:val="36"/>
                                <w:szCs w:val="36"/>
                              </w:rPr>
                              <w:t>AAUW</w:t>
                            </w:r>
                          </w:p>
                          <w:p w14:paraId="5B2EE798" w14:textId="77777777" w:rsidR="00745FB9" w:rsidRDefault="00745FB9" w:rsidP="00B26B1C">
                            <w:pPr>
                              <w:pStyle w:val="Address1"/>
                              <w:rPr>
                                <w:b/>
                              </w:rPr>
                            </w:pPr>
                            <w:r>
                              <w:rPr>
                                <w:b/>
                              </w:rPr>
                              <w:t>American Association for University Women</w:t>
                            </w:r>
                          </w:p>
                          <w:p w14:paraId="3177AADB" w14:textId="77777777" w:rsidR="00745FB9" w:rsidRDefault="00745FB9" w:rsidP="00B26B1C">
                            <w:pPr>
                              <w:pStyle w:val="Address1"/>
                              <w:rPr>
                                <w:b/>
                              </w:rPr>
                            </w:pPr>
                            <w:r>
                              <w:rPr>
                                <w:b/>
                              </w:rPr>
                              <w:t>Beaver Dam Branch</w:t>
                            </w:r>
                          </w:p>
                          <w:p w14:paraId="56E257F8" w14:textId="77777777" w:rsidR="00745FB9" w:rsidRDefault="00745FB9" w:rsidP="00B26B1C">
                            <w:pPr>
                              <w:pStyle w:val="Address1"/>
                              <w:rPr>
                                <w:b/>
                              </w:rPr>
                            </w:pPr>
                            <w:r>
                              <w:rPr>
                                <w:b/>
                              </w:rPr>
                              <w:t>Check us out on our web page:</w:t>
                            </w:r>
                          </w:p>
                          <w:p w14:paraId="445598B7" w14:textId="77777777" w:rsidR="00745FB9" w:rsidRPr="00745FB9" w:rsidRDefault="00745FB9" w:rsidP="00B26B1C">
                            <w:pPr>
                              <w:pStyle w:val="Address1"/>
                              <w:rPr>
                                <w:b/>
                                <w:sz w:val="28"/>
                                <w:szCs w:val="28"/>
                              </w:rPr>
                            </w:pPr>
                            <w:r w:rsidRPr="00745FB9">
                              <w:rPr>
                                <w:b/>
                                <w:sz w:val="28"/>
                                <w:szCs w:val="28"/>
                              </w:rPr>
                              <w:t>beaverdam-wi.aauw.net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59" style="position:absolute;margin-left:47.8pt;margin-top:112.1pt;width:128.7pt;height:209.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" filled="f" strokecolor="silver" strokeweight="2pt">
                <v:textbox>
                  <w:txbxContent>
                    <w:p w:rsidR="008C1B59" w:rsidRPr="00745FB9" w:rsidRDefault="00745FB9" w:rsidP="00B26B1C">
                      <w:pPr>
                        <w:pStyle w:val="Address1"/>
                        <w:rPr>
                          <w:b/>
                          <w:sz w:val="36"/>
                          <w:szCs w:val="36"/>
                        </w:rPr>
                      </w:pPr>
                      <w:r w:rsidRPr="00745FB9">
                        <w:rPr>
                          <w:b/>
                          <w:sz w:val="36"/>
                          <w:szCs w:val="36"/>
                        </w:rPr>
                        <w:t>AAUW</w:t>
                      </w:r>
                    </w:p>
                    <w:p w:rsidR="00745FB9" w:rsidRDefault="00745FB9" w:rsidP="00B26B1C">
                      <w:pPr>
                        <w:pStyle w:val="Address1"/>
                        <w:rPr>
                          <w:b/>
                        </w:rPr>
                      </w:pPr>
                      <w:r>
                        <w:rPr>
                          <w:b/>
                        </w:rPr>
                        <w:t>American Association for University Women</w:t>
                      </w:r>
                    </w:p>
                    <w:p w:rsidR="00745FB9" w:rsidRDefault="00745FB9" w:rsidP="00B26B1C">
                      <w:pPr>
                        <w:pStyle w:val="Address1"/>
                        <w:rPr>
                          <w:b/>
                        </w:rPr>
                      </w:pPr>
                      <w:r>
                        <w:rPr>
                          <w:b/>
                        </w:rPr>
                        <w:t>Beaver Dam Branch</w:t>
                      </w:r>
                    </w:p>
                    <w:p w:rsidR="00745FB9" w:rsidRDefault="00745FB9" w:rsidP="00B26B1C">
                      <w:pPr>
                        <w:pStyle w:val="Address1"/>
                        <w:rPr>
                          <w:b/>
                        </w:rPr>
                      </w:pPr>
                      <w:r>
                        <w:rPr>
                          <w:b/>
                        </w:rPr>
                        <w:t>Check us out on our web page:</w:t>
                      </w:r>
                    </w:p>
                    <w:p w:rsidR="00745FB9" w:rsidRPr="00745FB9" w:rsidRDefault="00745FB9" w:rsidP="00B26B1C">
                      <w:pPr>
                        <w:pStyle w:val="Address1"/>
                        <w:rPr>
                          <w:b/>
                          <w:sz w:val="28"/>
                          <w:szCs w:val="28"/>
                        </w:rPr>
                      </w:pPr>
                      <w:proofErr w:type="gramStart"/>
                      <w:r w:rsidRPr="00745FB9">
                        <w:rPr>
                          <w:b/>
                          <w:sz w:val="28"/>
                          <w:szCs w:val="28"/>
                        </w:rPr>
                        <w:t>beaverdam-wi.aauw.net</w:t>
                      </w:r>
                      <w:proofErr w:type="gramEnd"/>
                    </w:p>
                  </w:txbxContent>
                </v:textbox>
                <w10:wrap anchorx="page" anchory="page"/>
              </v:roundrect>
            </w:pict>
          </mc:Fallback>
        </mc:AlternateContent>
      </w:r>
      <w:r w:rsidR="00FA374E">
        <w:rPr>
          <w:noProof/>
        </w:rPr>
        <mc:AlternateContent>
          <mc:Choice Requires="wps">
            <w:drawing>
              <wp:anchor distT="0" distB="0" distL="114300" distR="114300" simplePos="0" relativeHeight="251674112" behindDoc="0" locked="0" layoutInCell="1" allowOverlap="1" wp14:anchorId="187C77FE" wp14:editId="7A140723">
                <wp:simplePos x="0" y="0"/>
                <wp:positionH relativeFrom="page">
                  <wp:posOffset>2488565</wp:posOffset>
                </wp:positionH>
                <wp:positionV relativeFrom="page">
                  <wp:posOffset>1287780</wp:posOffset>
                </wp:positionV>
                <wp:extent cx="4926965" cy="472440"/>
                <wp:effectExtent l="2540" t="1905" r="4445" b="1905"/>
                <wp:wrapNone/>
                <wp:docPr id="1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1749A" w14:textId="77777777" w:rsidR="008C1B59" w:rsidRPr="00956A30" w:rsidRDefault="00956A30" w:rsidP="00956A30">
                            <w:pPr>
                              <w:pStyle w:val="Heading2"/>
                              <w:jc w:val="center"/>
                              <w:rPr>
                                <w:sz w:val="48"/>
                                <w:szCs w:val="48"/>
                              </w:rPr>
                            </w:pPr>
                            <w:r w:rsidRPr="00956A30">
                              <w:rPr>
                                <w:sz w:val="48"/>
                                <w:szCs w:val="48"/>
                              </w:rPr>
                              <w:t>BOARD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0" type="#_x0000_t202" style="position:absolute;margin-left:195.95pt;margin-top:101.4pt;width:387.95pt;height:37.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" filled="f" stroked="f">
                <v:textbox inset="0,0,0,0">
                  <w:txbxContent>
                    <w:p w:rsidR="008C1B59" w:rsidRPr="00956A30" w:rsidRDefault="00956A30" w:rsidP="00956A30">
                      <w:pPr>
                        <w:pStyle w:val="Heading2"/>
                        <w:jc w:val="center"/>
                        <w:rPr>
                          <w:sz w:val="48"/>
                          <w:szCs w:val="48"/>
                        </w:rPr>
                      </w:pPr>
                      <w:r w:rsidRPr="00956A30">
                        <w:rPr>
                          <w:sz w:val="48"/>
                          <w:szCs w:val="48"/>
                        </w:rPr>
                        <w:t>BOARD NOTES</w:t>
                      </w:r>
                    </w:p>
                  </w:txbxContent>
                </v:textbox>
                <w10:wrap anchorx="page" anchory="page"/>
              </v:shape>
            </w:pict>
          </mc:Fallback>
        </mc:AlternateContent>
      </w:r>
      <w:r w:rsidR="00FA374E">
        <w:rPr>
          <w:noProof/>
        </w:rPr>
        <mc:AlternateContent>
          <mc:Choice Requires="wps">
            <w:drawing>
              <wp:anchor distT="0" distB="0" distL="114300" distR="114300" simplePos="0" relativeHeight="251676160" behindDoc="0" locked="0" layoutInCell="1" allowOverlap="1" wp14:anchorId="6D62CEEF" wp14:editId="02A9A588">
                <wp:simplePos x="0" y="0"/>
                <wp:positionH relativeFrom="page">
                  <wp:posOffset>483235</wp:posOffset>
                </wp:positionH>
                <wp:positionV relativeFrom="page">
                  <wp:posOffset>7066280</wp:posOffset>
                </wp:positionV>
                <wp:extent cx="1600200" cy="585470"/>
                <wp:effectExtent l="0" t="0" r="2540" b="0"/>
                <wp:wrapNone/>
                <wp:docPr id="1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76530" w14:textId="77777777" w:rsidR="008C1B59" w:rsidRPr="00B26B1C" w:rsidRDefault="00FD5E3A" w:rsidP="00AC3036">
                            <w:pPr>
                              <w:pStyle w:val="Address2"/>
                            </w:pPr>
                            <w:r>
                              <w:t>mary kahler</w:t>
                            </w:r>
                          </w:p>
                          <w:p w14:paraId="3DA1EB08" w14:textId="77777777" w:rsidR="008C1B59" w:rsidRPr="00522978" w:rsidRDefault="00FD5E3A" w:rsidP="00AC3036">
                            <w:pPr>
                              <w:pStyle w:val="Address2"/>
                            </w:pPr>
                            <w:r>
                              <w:t>209 Beaver Street</w:t>
                            </w:r>
                          </w:p>
                          <w:p w14:paraId="07C270D8" w14:textId="77777777" w:rsidR="008C1B59" w:rsidRPr="00522978" w:rsidRDefault="00FD5E3A" w:rsidP="00AC3036">
                            <w:pPr>
                              <w:pStyle w:val="Address2"/>
                            </w:pPr>
                            <w:r>
                              <w:t>beaver dam, wi 53916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61" type="#_x0000_t202" style="position:absolute;margin-left:38.05pt;margin-top:556.4pt;width:126pt;height:46.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D8sg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" filled="f" stroked="f">
                <v:textbox style="mso-fit-shape-to-text:t" inset="0,0,0,0">
                  <w:txbxContent>
                    <w:p w:rsidR="008C1B59" w:rsidRPr="00B26B1C" w:rsidRDefault="00FD5E3A" w:rsidP="00AC3036">
                      <w:pPr>
                        <w:pStyle w:val="Address2"/>
                      </w:pPr>
                      <w:r>
                        <w:t>mary kahler</w:t>
                      </w:r>
                    </w:p>
                    <w:p w:rsidR="008C1B59" w:rsidRPr="00522978" w:rsidRDefault="00FD5E3A" w:rsidP="00AC3036">
                      <w:pPr>
                        <w:pStyle w:val="Address2"/>
                      </w:pPr>
                      <w:r>
                        <w:t>209 Beaver Street</w:t>
                      </w:r>
                    </w:p>
                    <w:p w:rsidR="008C1B59" w:rsidRPr="00522978" w:rsidRDefault="00FD5E3A" w:rsidP="00AC3036">
                      <w:pPr>
                        <w:pStyle w:val="Address2"/>
                      </w:pPr>
                      <w:r>
                        <w:t>beaver dam, wi 53916</w:t>
                      </w:r>
                    </w:p>
                  </w:txbxContent>
                </v:textbox>
                <w10:wrap anchorx="page" anchory="page"/>
              </v:shape>
            </w:pict>
          </mc:Fallback>
        </mc:AlternateContent>
      </w:r>
      <w:r w:rsidR="00FA374E">
        <w:rPr>
          <w:noProof/>
        </w:rPr>
        <mc:AlternateContent>
          <mc:Choice Requires="wps">
            <w:drawing>
              <wp:anchor distT="0" distB="0" distL="114300" distR="114300" simplePos="0" relativeHeight="251677184" behindDoc="0" locked="0" layoutInCell="1" allowOverlap="1" wp14:anchorId="41400BE0" wp14:editId="5114766E">
                <wp:simplePos x="0" y="0"/>
                <wp:positionH relativeFrom="page">
                  <wp:posOffset>3366135</wp:posOffset>
                </wp:positionH>
                <wp:positionV relativeFrom="page">
                  <wp:posOffset>8348980</wp:posOffset>
                </wp:positionV>
                <wp:extent cx="1600200" cy="780415"/>
                <wp:effectExtent l="3810" t="0" r="0" b="0"/>
                <wp:wrapNone/>
                <wp:docPr id="1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4967" w14:textId="77777777" w:rsidR="008C1B59" w:rsidRDefault="00AC3036" w:rsidP="00AC3036">
                            <w:pPr>
                              <w:pStyle w:val="Address2"/>
                            </w:pPr>
                            <w:r>
                              <w:t>recipient name</w:t>
                            </w:r>
                          </w:p>
                          <w:p w14:paraId="03D8DC1F" w14:textId="77777777" w:rsidR="00AC3036" w:rsidRDefault="00AC3036" w:rsidP="00AC3036">
                            <w:pPr>
                              <w:pStyle w:val="Address2"/>
                            </w:pPr>
                            <w:r>
                              <w:t>street address</w:t>
                            </w:r>
                          </w:p>
                          <w:p w14:paraId="318153B9" w14:textId="77777777" w:rsidR="00AC3036" w:rsidRPr="00AC3036" w:rsidRDefault="00AC3036" w:rsidP="00AC3036">
                            <w:pPr>
                              <w:pStyle w:val="Address2"/>
                            </w:pPr>
                            <w:r>
                              <w:t>address 2</w:t>
                            </w:r>
                          </w:p>
                          <w:p w14:paraId="4975BE77" w14:textId="77777777" w:rsidR="00AC3036" w:rsidRDefault="00AC3036" w:rsidP="00AC3036">
                            <w:pPr>
                              <w:pStyle w:val="Address2"/>
                            </w:pPr>
                            <w:r>
                              <w:t xml:space="preserve">city, </w:t>
                            </w:r>
                            <w:proofErr w:type="gramStart"/>
                            <w:r>
                              <w:t>ST  ZIP</w:t>
                            </w:r>
                            <w:proofErr w:type="gramEnd"/>
                            <w:r>
                              <w:t xml:space="preserve"> 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265.05pt;margin-top:657.4pt;width:126pt;height:61.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" filled="f" stroked="f">
                <v:textbox style="mso-fit-shape-to-text:t" inset="0,0,0,0">
                  <w:txbxContent>
                    <w:p w:rsidR="008C1B59" w:rsidRDefault="00AC3036" w:rsidP="00AC3036">
                      <w:pPr>
                        <w:pStyle w:val="Address2"/>
                      </w:pPr>
                      <w:r>
                        <w:t>recipient name</w:t>
                      </w:r>
                    </w:p>
                    <w:p w:rsidR="00AC3036" w:rsidRDefault="00AC3036" w:rsidP="00AC3036">
                      <w:pPr>
                        <w:pStyle w:val="Address2"/>
                      </w:pPr>
                      <w:r>
                        <w:t>street address</w:t>
                      </w:r>
                    </w:p>
                    <w:p w:rsidR="00AC3036" w:rsidRPr="00AC3036" w:rsidRDefault="00AC3036" w:rsidP="00AC3036">
                      <w:pPr>
                        <w:pStyle w:val="Address2"/>
                      </w:pPr>
                      <w:r>
                        <w:t>address 2</w:t>
                      </w:r>
                    </w:p>
                    <w:p w:rsidR="00AC3036" w:rsidRDefault="00AC3036" w:rsidP="00AC3036">
                      <w:pPr>
                        <w:pStyle w:val="Address2"/>
                      </w:pPr>
                      <w:r>
                        <w:t xml:space="preserve">city, </w:t>
                      </w:r>
                      <w:proofErr w:type="gramStart"/>
                      <w:r>
                        <w:t>ST  ZIP</w:t>
                      </w:r>
                      <w:proofErr w:type="gramEnd"/>
                      <w:r>
                        <w:t xml:space="preserve"> code</w:t>
                      </w:r>
                    </w:p>
                  </w:txbxContent>
                </v:textbox>
                <w10:wrap anchorx="page" anchory="page"/>
              </v:shape>
            </w:pict>
          </mc:Fallback>
        </mc:AlternateContent>
      </w:r>
      <w:r w:rsidR="00FA374E">
        <w:rPr>
          <w:noProof/>
        </w:rPr>
        <mc:AlternateContent>
          <mc:Choice Requires="wps">
            <w:drawing>
              <wp:anchor distT="0" distB="0" distL="114300" distR="114300" simplePos="0" relativeHeight="251683328" behindDoc="0" locked="0" layoutInCell="1" allowOverlap="1" wp14:anchorId="19103394" wp14:editId="1D977189">
                <wp:simplePos x="0" y="0"/>
                <wp:positionH relativeFrom="page">
                  <wp:posOffset>2641600</wp:posOffset>
                </wp:positionH>
                <wp:positionV relativeFrom="page">
                  <wp:posOffset>685800</wp:posOffset>
                </wp:positionV>
                <wp:extent cx="4432300" cy="514350"/>
                <wp:effectExtent l="3175" t="0" r="3175" b="0"/>
                <wp:wrapNone/>
                <wp:docPr id="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44450"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62CCE3D8" w14:textId="77777777" w:rsidR="008C1B59" w:rsidRPr="00412CFD" w:rsidRDefault="00412CFD" w:rsidP="008C1B59">
                            <w:pPr>
                              <w:jc w:val="right"/>
                              <w:rPr>
                                <w:rFonts w:ascii="Lucida Sans Unicode" w:hAnsi="Lucida Sans Unicode" w:cs="Lucida Sans Unicode"/>
                                <w:b/>
                                <w:color w:val="FFFFFF"/>
                                <w:spacing w:val="20"/>
                                <w:sz w:val="28"/>
                                <w:szCs w:val="28"/>
                              </w:rPr>
                            </w:pPr>
                            <w:r w:rsidRPr="00412CFD">
                              <w:rPr>
                                <w:rFonts w:ascii="Lucida Sans Unicode" w:hAnsi="Lucida Sans Unicode" w:cs="Lucida Sans Unicode"/>
                                <w:b/>
                                <w:color w:val="FFFFFF"/>
                                <w:spacing w:val="20"/>
                                <w:sz w:val="28"/>
                                <w:szCs w:val="28"/>
                              </w:rPr>
                              <w:t>BRANCH BITS AND PIECES</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63" type="#_x0000_t202" style="position:absolute;margin-left:208pt;margin-top:54pt;width:349pt;height:4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" filled="f" stroked="f" strokecolor="silver" strokeweight="3.5pt">
                <v:textbox style="mso-fit-shape-to-text:t" inset="3.6pt,,3.6pt">
                  <w:txbxContent>
                    <w:p w:rsidR="008C1B59" w:rsidRPr="00412CFD" w:rsidRDefault="00412CFD" w:rsidP="008C1B59">
                      <w:pPr>
                        <w:jc w:val="right"/>
                        <w:rPr>
                          <w:rFonts w:ascii="Lucida Sans Unicode" w:hAnsi="Lucida Sans Unicode" w:cs="Lucida Sans Unicode"/>
                          <w:b/>
                          <w:color w:val="FFFFFF"/>
                          <w:spacing w:val="20"/>
                          <w:sz w:val="28"/>
                          <w:szCs w:val="28"/>
                        </w:rPr>
                      </w:pPr>
                      <w:r w:rsidRPr="00412CFD">
                        <w:rPr>
                          <w:rFonts w:ascii="Lucida Sans Unicode" w:hAnsi="Lucida Sans Unicode" w:cs="Lucida Sans Unicode"/>
                          <w:b/>
                          <w:color w:val="FFFFFF"/>
                          <w:spacing w:val="20"/>
                          <w:sz w:val="28"/>
                          <w:szCs w:val="28"/>
                        </w:rPr>
                        <w:t>BRANCH BITS AND PIECES</w:t>
                      </w:r>
                    </w:p>
                  </w:txbxContent>
                </v:textbox>
                <w10:wrap anchorx="page" anchory="page"/>
              </v:shape>
            </w:pict>
          </mc:Fallback>
        </mc:AlternateContent>
      </w:r>
      <w:r w:rsidR="00FA374E">
        <w:rPr>
          <w:noProof/>
        </w:rPr>
        <mc:AlternateContent>
          <mc:Choice Requires="wps">
            <w:drawing>
              <wp:anchor distT="0" distB="0" distL="114300" distR="114300" simplePos="0" relativeHeight="251682304" behindDoc="0" locked="0" layoutInCell="1" allowOverlap="1" wp14:anchorId="55EB5428" wp14:editId="400875FF">
                <wp:simplePos x="0" y="0"/>
                <wp:positionH relativeFrom="page">
                  <wp:posOffset>560070</wp:posOffset>
                </wp:positionH>
                <wp:positionV relativeFrom="page">
                  <wp:posOffset>605155</wp:posOffset>
                </wp:positionV>
                <wp:extent cx="718820" cy="396240"/>
                <wp:effectExtent l="0" t="0" r="0" b="0"/>
                <wp:wrapSquare wrapText="bothSides"/>
                <wp:docPr id="1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DA943" w14:textId="77777777" w:rsidR="008C1B59" w:rsidRPr="0078206E" w:rsidRDefault="008C1B59" w:rsidP="008C1B59">
                            <w:pPr>
                              <w:jc w:val="right"/>
                              <w:rPr>
                                <w:rStyle w:val="PageNumber"/>
                              </w:rPr>
                            </w:pPr>
                            <w:r w:rsidRPr="0078206E">
                              <w:rPr>
                                <w:rStyle w:val="PageNumber"/>
                              </w:rPr>
                              <w:t>p</w:t>
                            </w:r>
                            <w:r w:rsidR="00BA3E23">
                              <w:rPr>
                                <w:rStyle w:val="PageNumber"/>
                              </w:rPr>
                              <w:t>age 4</w:t>
                            </w: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64" type="#_x0000_t202" style="position:absolute;margin-left:44.1pt;margin-top:47.65pt;width:56.6pt;height:3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" filled="f" stroked="f">
                <v:textbox style="mso-fit-shape-to-text:t" inset="3.6pt,,3.6pt">
                  <w:txbxContent>
                    <w:p w:rsidR="008C1B59" w:rsidRPr="0078206E" w:rsidRDefault="008C1B59" w:rsidP="008C1B59">
                      <w:pPr>
                        <w:jc w:val="right"/>
                        <w:rPr>
                          <w:rStyle w:val="PageNumber"/>
                        </w:rPr>
                      </w:pPr>
                      <w:proofErr w:type="gramStart"/>
                      <w:r w:rsidRPr="0078206E">
                        <w:rPr>
                          <w:rStyle w:val="PageNumber"/>
                        </w:rPr>
                        <w:t>p</w:t>
                      </w:r>
                      <w:r w:rsidR="00BA3E23">
                        <w:rPr>
                          <w:rStyle w:val="PageNumber"/>
                        </w:rPr>
                        <w:t>age</w:t>
                      </w:r>
                      <w:proofErr w:type="gramEnd"/>
                      <w:r w:rsidR="00BA3E23">
                        <w:rPr>
                          <w:rStyle w:val="PageNumber"/>
                        </w:rPr>
                        <w:t xml:space="preserve"> 4</w:t>
                      </w:r>
                    </w:p>
                  </w:txbxContent>
                </v:textbox>
                <w10:wrap type="square" anchorx="page" anchory="page"/>
              </v:shape>
            </w:pict>
          </mc:Fallback>
        </mc:AlternateContent>
      </w:r>
      <w:r w:rsidR="00FA374E">
        <w:rPr>
          <w:noProof/>
        </w:rPr>
        <mc:AlternateContent>
          <mc:Choice Requires="wps">
            <w:drawing>
              <wp:anchor distT="0" distB="0" distL="114300" distR="114300" simplePos="0" relativeHeight="251681280" behindDoc="0" locked="0" layoutInCell="1" allowOverlap="1" wp14:anchorId="1FA38DF5" wp14:editId="6089AD12">
                <wp:simplePos x="0" y="0"/>
                <wp:positionH relativeFrom="page">
                  <wp:posOffset>448945</wp:posOffset>
                </wp:positionH>
                <wp:positionV relativeFrom="page">
                  <wp:posOffset>513715</wp:posOffset>
                </wp:positionV>
                <wp:extent cx="914400" cy="342900"/>
                <wp:effectExtent l="1270" t="8890" r="8255" b="635"/>
                <wp:wrapNone/>
                <wp:docPr id="1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44444"/>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D3B89" id="AutoShape 185" o:spid="_x0000_s1026" style="position:absolute;margin-left:35.35pt;margin-top:40.45pt;width:1in;height:2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" stroked="f">
                <w10:wrap anchorx="page" anchory="page"/>
              </v:roundrect>
            </w:pict>
          </mc:Fallback>
        </mc:AlternateContent>
      </w:r>
      <w:r w:rsidR="00FA374E">
        <w:rPr>
          <w:noProof/>
        </w:rPr>
        <mc:AlternateContent>
          <mc:Choice Requires="wps">
            <w:drawing>
              <wp:anchor distT="0" distB="0" distL="114300" distR="114300" simplePos="0" relativeHeight="251680256" behindDoc="0" locked="0" layoutInCell="1" allowOverlap="1" wp14:anchorId="1CC166CE" wp14:editId="4291A974">
                <wp:simplePos x="0" y="0"/>
                <wp:positionH relativeFrom="page">
                  <wp:posOffset>553085</wp:posOffset>
                </wp:positionH>
                <wp:positionV relativeFrom="page">
                  <wp:posOffset>631825</wp:posOffset>
                </wp:positionV>
                <wp:extent cx="6629400" cy="403860"/>
                <wp:effectExtent l="635" t="3175" r="8890" b="2540"/>
                <wp:wrapNone/>
                <wp:docPr id="1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3860"/>
                        </a:xfrm>
                        <a:prstGeom prst="roundRect">
                          <a:avLst>
                            <a:gd name="adj" fmla="val 50000"/>
                          </a:avLst>
                        </a:prstGeom>
                        <a:solidFill>
                          <a:srgbClr val="9CCF9C"/>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6AA69" id="AutoShape 184" o:spid="_x0000_s1026" style="position:absolute;margin-left:43.55pt;margin-top:49.75pt;width:522pt;height:31.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" fillcolor="#9ccf9c" stroked="f">
                <w10:wrap anchorx="page" anchory="page"/>
              </v:roundrect>
            </w:pict>
          </mc:Fallback>
        </mc:AlternateContent>
      </w:r>
      <w:r w:rsidR="00FA374E">
        <w:rPr>
          <w:noProof/>
        </w:rPr>
        <mc:AlternateContent>
          <mc:Choice Requires="wps">
            <w:drawing>
              <wp:anchor distT="0" distB="0" distL="114300" distR="114300" simplePos="0" relativeHeight="251672064" behindDoc="1" locked="0" layoutInCell="1" allowOverlap="1" wp14:anchorId="691E9EF4" wp14:editId="56C4F259">
                <wp:simplePos x="0" y="0"/>
                <wp:positionH relativeFrom="page">
                  <wp:posOffset>6668770</wp:posOffset>
                </wp:positionH>
                <wp:positionV relativeFrom="page">
                  <wp:posOffset>6950710</wp:posOffset>
                </wp:positionV>
                <wp:extent cx="621665" cy="621665"/>
                <wp:effectExtent l="10795" t="6985" r="5715" b="9525"/>
                <wp:wrapNone/>
                <wp:docPr id="9" name="REC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solidFill>
                          <a:srgbClr val="E1E1D7">
                            <a:alpha val="50000"/>
                          </a:srgbClr>
                        </a:solidFill>
                        <a:ln w="6350">
                          <a:solidFill>
                            <a:srgbClr val="9CCF9C">
                              <a:alpha val="5000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2CB59" id="REC 3" o:spid="_x0000_s1026" style="position:absolute;margin-left:525.1pt;margin-top:547.3pt;width:48.95pt;height:48.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" fillcolor="#e1e1d7" strokecolor="#9ccf9c" strokeweight=".5pt">
                <v:fill opacity="32896f"/>
                <v:stroke opacity="32896f"/>
                <w10:wrap anchorx="page" anchory="page"/>
              </v:rect>
            </w:pict>
          </mc:Fallback>
        </mc:AlternateContent>
      </w:r>
      <w:r w:rsidR="00FA374E">
        <w:rPr>
          <w:noProof/>
        </w:rPr>
        <mc:AlternateContent>
          <mc:Choice Requires="wps">
            <w:drawing>
              <wp:anchor distT="0" distB="0" distL="114300" distR="114300" simplePos="0" relativeHeight="251628032" behindDoc="0" locked="0" layoutInCell="1" allowOverlap="1" wp14:anchorId="5C9215E6" wp14:editId="6B5F0307">
                <wp:simplePos x="0" y="0"/>
                <wp:positionH relativeFrom="column">
                  <wp:posOffset>590550</wp:posOffset>
                </wp:positionH>
                <wp:positionV relativeFrom="paragraph">
                  <wp:posOffset>3131820</wp:posOffset>
                </wp:positionV>
                <wp:extent cx="1531620" cy="1023620"/>
                <wp:effectExtent l="9525" t="7620" r="11430" b="6985"/>
                <wp:wrapNone/>
                <wp:docPr id="8" name="Rectangl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0236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A7006" id="Rectangle 108" o:spid="_x0000_s1026" style="position:absolute;margin-left:46.5pt;margin-top:246.6pt;width:120.6pt;height:80.6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JBhwIAAB0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CGU4JBhwIAAB0FAAAOAAAAAAAAAAAAAAAAAC4CAABkcnMvZTJvRG9jLnhtbFBLAQItABQA&#10;BgAIAAAAIQBt8qE14gAAAAoBAAAPAAAAAAAAAAAAAAAAAOEEAABkcnMvZG93bnJldi54bWxQSwUG&#10;AAAAAAQABADzAAAA8AUAAAAA&#10;" stroked="f">
                <v:stroke joinstyle="round"/>
                <o:lock v:ext="edit" shapetype="t"/>
                <v:textbox inset="2.88pt,2.88pt,2.88pt,2.88pt"/>
              </v:rect>
            </w:pict>
          </mc:Fallback>
        </mc:AlternateContent>
      </w:r>
      <w:r w:rsidR="00FA374E">
        <w:rPr>
          <w:noProof/>
        </w:rPr>
        <mc:AlternateContent>
          <mc:Choice Requires="wps">
            <w:drawing>
              <wp:anchor distT="36576" distB="36576" distL="36576" distR="36576" simplePos="0" relativeHeight="251627008" behindDoc="0" locked="0" layoutInCell="1" allowOverlap="1" wp14:anchorId="370401A7" wp14:editId="2FC042E7">
                <wp:simplePos x="0" y="0"/>
                <wp:positionH relativeFrom="column">
                  <wp:posOffset>670560</wp:posOffset>
                </wp:positionH>
                <wp:positionV relativeFrom="paragraph">
                  <wp:posOffset>4655185</wp:posOffset>
                </wp:positionV>
                <wp:extent cx="1371600" cy="685800"/>
                <wp:effectExtent l="3810" t="0" r="0" b="2540"/>
                <wp:wrapNone/>
                <wp:docPr id="7" name="Rectangl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E2C5E" id="Rectangle 103" o:spid="_x0000_s1026" style="position:absolute;margin-left:52.8pt;margin-top:366.55pt;width:108pt;height:54pt;z-index:25162700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Pd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" filled="f" fillcolor="black" stroked="f" strokecolor="white" strokeweight="0" insetpen="t">
                <o:lock v:ext="edit" shapetype="t"/>
                <v:textbox inset="2.88pt,2.88pt,2.88pt,2.88pt"/>
              </v:rect>
            </w:pict>
          </mc:Fallback>
        </mc:AlternateContent>
      </w:r>
    </w:p>
    <w:sectPr w:rsidR="00265EA5" w:rsidSect="0078206E">
      <w:headerReference w:type="default" r:id="rId14"/>
      <w:type w:val="nextColumn"/>
      <w:pgSz w:w="12240" w:h="15840" w:code="1"/>
      <w:pgMar w:top="864" w:right="878" w:bottom="864" w:left="878" w:header="72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FCF77" w14:textId="77777777" w:rsidR="000A5F08" w:rsidRDefault="000A5F08">
      <w:r>
        <w:separator/>
      </w:r>
    </w:p>
  </w:endnote>
  <w:endnote w:type="continuationSeparator" w:id="0">
    <w:p w14:paraId="0ED88E96" w14:textId="77777777" w:rsidR="000A5F08" w:rsidRDefault="000A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B4B42" w14:textId="77777777" w:rsidR="000A5F08" w:rsidRDefault="000A5F08">
      <w:r>
        <w:separator/>
      </w:r>
    </w:p>
  </w:footnote>
  <w:footnote w:type="continuationSeparator" w:id="0">
    <w:p w14:paraId="2331A93A" w14:textId="77777777" w:rsidR="000A5F08" w:rsidRDefault="000A5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1FBD" w14:textId="77777777" w:rsidR="0078206E" w:rsidRPr="0078206E" w:rsidRDefault="0078206E" w:rsidP="007820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122C9"/>
    <w:multiLevelType w:val="hybridMultilevel"/>
    <w:tmpl w:val="6466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2266D"/>
    <w:multiLevelType w:val="hybridMultilevel"/>
    <w:tmpl w:val="DE481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3578B0"/>
    <w:multiLevelType w:val="hybridMultilevel"/>
    <w:tmpl w:val="A2284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0A243B"/>
    <w:multiLevelType w:val="hybridMultilevel"/>
    <w:tmpl w:val="22F4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F02C77"/>
    <w:multiLevelType w:val="hybridMultilevel"/>
    <w:tmpl w:val="C0EA5E06"/>
    <w:lvl w:ilvl="0" w:tplc="DC7C35E8">
      <w:start w:val="1"/>
      <w:numFmt w:val="bullet"/>
      <w:pStyle w:val="SidebarList"/>
      <w:lvlText w:val=""/>
      <w:lvlJc w:val="left"/>
      <w:pPr>
        <w:tabs>
          <w:tab w:val="num" w:pos="360"/>
        </w:tabs>
        <w:ind w:left="360" w:hanging="216"/>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3"/>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5"/>
  </w:num>
  <w:num w:numId="12">
    <w:abstractNumId w:val="7"/>
  </w:num>
  <w:num w:numId="13">
    <w:abstractNumId w:val="0"/>
  </w:num>
  <w:num w:numId="14">
    <w:abstractNumId w:val="17"/>
  </w:num>
  <w:num w:numId="15">
    <w:abstractNumId w:val="12"/>
  </w:num>
  <w:num w:numId="16">
    <w:abstractNumId w:val="16"/>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171"/>
    <w:rsid w:val="00001D7B"/>
    <w:rsid w:val="000246E7"/>
    <w:rsid w:val="00037043"/>
    <w:rsid w:val="00040664"/>
    <w:rsid w:val="000411AA"/>
    <w:rsid w:val="00043627"/>
    <w:rsid w:val="00043F1D"/>
    <w:rsid w:val="00062AD2"/>
    <w:rsid w:val="0008055B"/>
    <w:rsid w:val="000A3A66"/>
    <w:rsid w:val="000A5F08"/>
    <w:rsid w:val="000B0E87"/>
    <w:rsid w:val="000E74C8"/>
    <w:rsid w:val="000F01E3"/>
    <w:rsid w:val="000F445B"/>
    <w:rsid w:val="000F6E7B"/>
    <w:rsid w:val="001333E0"/>
    <w:rsid w:val="0014604C"/>
    <w:rsid w:val="00156BA9"/>
    <w:rsid w:val="00161A61"/>
    <w:rsid w:val="00171CF7"/>
    <w:rsid w:val="001B78DA"/>
    <w:rsid w:val="001C1AB2"/>
    <w:rsid w:val="001C2B8C"/>
    <w:rsid w:val="001C62F5"/>
    <w:rsid w:val="001D0BC4"/>
    <w:rsid w:val="001E2EAA"/>
    <w:rsid w:val="001E6338"/>
    <w:rsid w:val="002018D9"/>
    <w:rsid w:val="0022453D"/>
    <w:rsid w:val="0025183A"/>
    <w:rsid w:val="00265EA5"/>
    <w:rsid w:val="00280A50"/>
    <w:rsid w:val="00282E9F"/>
    <w:rsid w:val="0029182B"/>
    <w:rsid w:val="002954F8"/>
    <w:rsid w:val="002A4511"/>
    <w:rsid w:val="002C07A9"/>
    <w:rsid w:val="002C7EDA"/>
    <w:rsid w:val="002D6865"/>
    <w:rsid w:val="002F1452"/>
    <w:rsid w:val="003048C7"/>
    <w:rsid w:val="00305BFC"/>
    <w:rsid w:val="003077B0"/>
    <w:rsid w:val="003161A6"/>
    <w:rsid w:val="00317D92"/>
    <w:rsid w:val="0034700F"/>
    <w:rsid w:val="003557EA"/>
    <w:rsid w:val="00375D00"/>
    <w:rsid w:val="00377897"/>
    <w:rsid w:val="00394F50"/>
    <w:rsid w:val="003A7630"/>
    <w:rsid w:val="003B7370"/>
    <w:rsid w:val="003D7845"/>
    <w:rsid w:val="003E6F76"/>
    <w:rsid w:val="003F2B18"/>
    <w:rsid w:val="004059AE"/>
    <w:rsid w:val="00406D56"/>
    <w:rsid w:val="00412CFD"/>
    <w:rsid w:val="00414543"/>
    <w:rsid w:val="00417B6A"/>
    <w:rsid w:val="004224D7"/>
    <w:rsid w:val="004270A0"/>
    <w:rsid w:val="00435A7D"/>
    <w:rsid w:val="0048639E"/>
    <w:rsid w:val="004A712C"/>
    <w:rsid w:val="004B3970"/>
    <w:rsid w:val="004B40E2"/>
    <w:rsid w:val="004C1B51"/>
    <w:rsid w:val="004C319F"/>
    <w:rsid w:val="00506068"/>
    <w:rsid w:val="005063B3"/>
    <w:rsid w:val="00511CC9"/>
    <w:rsid w:val="00540BC7"/>
    <w:rsid w:val="00564ECA"/>
    <w:rsid w:val="005A3217"/>
    <w:rsid w:val="005A7E10"/>
    <w:rsid w:val="005F6F0C"/>
    <w:rsid w:val="005F7D6A"/>
    <w:rsid w:val="0060023E"/>
    <w:rsid w:val="00600DA9"/>
    <w:rsid w:val="00601A45"/>
    <w:rsid w:val="006158CA"/>
    <w:rsid w:val="0062265B"/>
    <w:rsid w:val="0066001B"/>
    <w:rsid w:val="00663BBA"/>
    <w:rsid w:val="00687F4B"/>
    <w:rsid w:val="006A7B00"/>
    <w:rsid w:val="006D055D"/>
    <w:rsid w:val="006D7474"/>
    <w:rsid w:val="006E6EC3"/>
    <w:rsid w:val="007056C8"/>
    <w:rsid w:val="0071748A"/>
    <w:rsid w:val="00717FE9"/>
    <w:rsid w:val="00735A8E"/>
    <w:rsid w:val="0074496F"/>
    <w:rsid w:val="00745FB9"/>
    <w:rsid w:val="00755423"/>
    <w:rsid w:val="00773B57"/>
    <w:rsid w:val="0078206E"/>
    <w:rsid w:val="007B743E"/>
    <w:rsid w:val="007E0338"/>
    <w:rsid w:val="007E53BC"/>
    <w:rsid w:val="007F45D3"/>
    <w:rsid w:val="00802872"/>
    <w:rsid w:val="008033C7"/>
    <w:rsid w:val="00820F27"/>
    <w:rsid w:val="00857721"/>
    <w:rsid w:val="008744D5"/>
    <w:rsid w:val="008B58B0"/>
    <w:rsid w:val="008C1B59"/>
    <w:rsid w:val="008C6FF6"/>
    <w:rsid w:val="008D14A0"/>
    <w:rsid w:val="008E45DE"/>
    <w:rsid w:val="008E64FD"/>
    <w:rsid w:val="00902076"/>
    <w:rsid w:val="009070C0"/>
    <w:rsid w:val="00954545"/>
    <w:rsid w:val="00956A30"/>
    <w:rsid w:val="00972919"/>
    <w:rsid w:val="00974687"/>
    <w:rsid w:val="00976C5C"/>
    <w:rsid w:val="00995D61"/>
    <w:rsid w:val="009A4D03"/>
    <w:rsid w:val="009A6D2D"/>
    <w:rsid w:val="009C229D"/>
    <w:rsid w:val="009F5725"/>
    <w:rsid w:val="009F6DD4"/>
    <w:rsid w:val="00A4016A"/>
    <w:rsid w:val="00A4578F"/>
    <w:rsid w:val="00A8745E"/>
    <w:rsid w:val="00AA05FE"/>
    <w:rsid w:val="00AA5318"/>
    <w:rsid w:val="00AB0DA9"/>
    <w:rsid w:val="00AB564F"/>
    <w:rsid w:val="00AC3036"/>
    <w:rsid w:val="00AC4A20"/>
    <w:rsid w:val="00B0331F"/>
    <w:rsid w:val="00B1332E"/>
    <w:rsid w:val="00B13435"/>
    <w:rsid w:val="00B20137"/>
    <w:rsid w:val="00B20E7C"/>
    <w:rsid w:val="00B26B1C"/>
    <w:rsid w:val="00B43CD0"/>
    <w:rsid w:val="00B6582D"/>
    <w:rsid w:val="00B768D5"/>
    <w:rsid w:val="00B82829"/>
    <w:rsid w:val="00B838F4"/>
    <w:rsid w:val="00B842C0"/>
    <w:rsid w:val="00BA3E23"/>
    <w:rsid w:val="00BE261E"/>
    <w:rsid w:val="00BE79E3"/>
    <w:rsid w:val="00BF7DDC"/>
    <w:rsid w:val="00C05ED2"/>
    <w:rsid w:val="00C41111"/>
    <w:rsid w:val="00C75614"/>
    <w:rsid w:val="00C81F4D"/>
    <w:rsid w:val="00C87D54"/>
    <w:rsid w:val="00C90DE7"/>
    <w:rsid w:val="00CB2FAE"/>
    <w:rsid w:val="00CB7D2A"/>
    <w:rsid w:val="00CD6538"/>
    <w:rsid w:val="00CE7D1D"/>
    <w:rsid w:val="00CF1688"/>
    <w:rsid w:val="00CF3B95"/>
    <w:rsid w:val="00CF5175"/>
    <w:rsid w:val="00D35339"/>
    <w:rsid w:val="00D42D48"/>
    <w:rsid w:val="00D62171"/>
    <w:rsid w:val="00D74AD6"/>
    <w:rsid w:val="00DD7AF7"/>
    <w:rsid w:val="00DF248E"/>
    <w:rsid w:val="00E16150"/>
    <w:rsid w:val="00E209A5"/>
    <w:rsid w:val="00E55A64"/>
    <w:rsid w:val="00E579D4"/>
    <w:rsid w:val="00EA0867"/>
    <w:rsid w:val="00EB2186"/>
    <w:rsid w:val="00EC605C"/>
    <w:rsid w:val="00EE3477"/>
    <w:rsid w:val="00F155B6"/>
    <w:rsid w:val="00F15FF2"/>
    <w:rsid w:val="00F21068"/>
    <w:rsid w:val="00F25479"/>
    <w:rsid w:val="00F37286"/>
    <w:rsid w:val="00F4270A"/>
    <w:rsid w:val="00F44EC1"/>
    <w:rsid w:val="00F61BBB"/>
    <w:rsid w:val="00F7105D"/>
    <w:rsid w:val="00F920F0"/>
    <w:rsid w:val="00FA2EEC"/>
    <w:rsid w:val="00FA374E"/>
    <w:rsid w:val="00FB07FA"/>
    <w:rsid w:val="00FC0E2A"/>
    <w:rsid w:val="00FD5E3A"/>
    <w:rsid w:val="00FE2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cc999"/>
    </o:shapedefaults>
    <o:shapelayout v:ext="edit">
      <o:idmap v:ext="edit" data="1"/>
    </o:shapelayout>
  </w:shapeDefaults>
  <w:decimalSymbol w:val="."/>
  <w:listSeparator w:val=","/>
  <w14:docId w14:val="63C3793D"/>
  <w15:chartTrackingRefBased/>
  <w15:docId w15:val="{1C723EED-EF2B-4492-ABA2-F5CC9C4E9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rPr>
  </w:style>
  <w:style w:type="paragraph" w:styleId="Heading2">
    <w:name w:val="heading 2"/>
    <w:next w:val="Normal"/>
    <w:qFormat/>
    <w:rsid w:val="003048C7"/>
    <w:pPr>
      <w:outlineLvl w:val="1"/>
    </w:pPr>
    <w:rPr>
      <w:rFonts w:ascii="Lucida Sans Unicode" w:hAnsi="Lucida Sans Unicode"/>
      <w:color w:val="000084"/>
      <w:kern w:val="28"/>
      <w:sz w:val="36"/>
      <w:szCs w:val="28"/>
    </w:rPr>
  </w:style>
  <w:style w:type="paragraph" w:styleId="Heading3">
    <w:name w:val="heading 3"/>
    <w:next w:val="Normal"/>
    <w:qFormat/>
    <w:rsid w:val="00AB564F"/>
    <w:pPr>
      <w:outlineLvl w:val="2"/>
    </w:pPr>
    <w:rPr>
      <w:rFonts w:ascii="Lucida Sans Unicode" w:hAnsi="Lucida Sans Unicode"/>
      <w:color w:val="000084"/>
      <w:kern w:val="28"/>
      <w:sz w:val="28"/>
      <w:szCs w:val="28"/>
    </w:rPr>
  </w:style>
  <w:style w:type="paragraph" w:styleId="Heading4">
    <w:name w:val="heading 4"/>
    <w:qFormat/>
    <w:rsid w:val="00265EA5"/>
    <w:pPr>
      <w:spacing w:after="160" w:line="271" w:lineRule="auto"/>
      <w:outlineLvl w:val="3"/>
    </w:pPr>
    <w:rPr>
      <w:b/>
      <w:bCs/>
      <w:color w:val="000000"/>
      <w:kern w:val="28"/>
      <w:sz w:val="26"/>
      <w:szCs w:val="26"/>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rPr>
  </w:style>
  <w:style w:type="paragraph" w:styleId="BodyText">
    <w:name w:val="Body Text"/>
    <w:next w:val="Normal"/>
    <w:rsid w:val="00F7105D"/>
    <w:pPr>
      <w:spacing w:after="120"/>
    </w:pPr>
    <w:rPr>
      <w:rFonts w:ascii="Tahoma" w:hAnsi="Tahoma"/>
      <w:spacing w:val="10"/>
      <w:kern w:val="28"/>
      <w:sz w:val="18"/>
      <w:lang w:val="en"/>
    </w:rPr>
  </w:style>
  <w:style w:type="paragraph" w:customStyle="1" w:styleId="Masthead">
    <w:name w:val="Masthead"/>
    <w:next w:val="Normal"/>
    <w:rsid w:val="00F7105D"/>
    <w:rPr>
      <w:rFonts w:ascii="Lucida Sans Unicode" w:hAnsi="Lucida Sans Unicode"/>
      <w:b/>
      <w:spacing w:val="30"/>
      <w:kern w:val="28"/>
      <w:sz w:val="56"/>
      <w:szCs w:val="56"/>
    </w:rPr>
  </w:style>
  <w:style w:type="paragraph" w:customStyle="1" w:styleId="Address1">
    <w:name w:val="Address 1"/>
    <w:rsid w:val="00F7105D"/>
    <w:pPr>
      <w:spacing w:before="120"/>
      <w:jc w:val="center"/>
    </w:pPr>
    <w:rPr>
      <w:rFonts w:ascii="Tahoma" w:hAnsi="Tahoma" w:cs="Arial"/>
      <w:spacing w:val="10"/>
      <w:kern w:val="28"/>
    </w:rPr>
  </w:style>
  <w:style w:type="paragraph" w:customStyle="1" w:styleId="TOCTitle">
    <w:name w:val="TOC Title"/>
    <w:next w:val="Normal"/>
    <w:rsid w:val="003048C7"/>
    <w:rPr>
      <w:rFonts w:ascii="Tahoma" w:hAnsi="Tahoma" w:cs="Arial"/>
      <w:b/>
      <w:bCs/>
      <w:caps/>
      <w:color w:val="000084"/>
      <w:spacing w:val="20"/>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rPr>
  </w:style>
  <w:style w:type="paragraph" w:customStyle="1" w:styleId="pagetitleL">
    <w:name w:val="page titleL"/>
    <w:next w:val="Normal"/>
    <w:rsid w:val="00F7105D"/>
    <w:rPr>
      <w:rFonts w:ascii="Lucida Sans Unicode" w:hAnsi="Lucida Sans Unicode" w:cs="Arial"/>
      <w:b/>
      <w:color w:val="FFFFFF"/>
      <w:spacing w:val="20"/>
      <w:kern w:val="28"/>
      <w:sz w:val="28"/>
      <w:szCs w:val="28"/>
    </w:rPr>
  </w:style>
  <w:style w:type="paragraph" w:customStyle="1" w:styleId="VolumeandIssue">
    <w:name w:val="Volume and Issue"/>
    <w:rsid w:val="00F7105D"/>
    <w:pPr>
      <w:spacing w:after="60"/>
    </w:pPr>
    <w:rPr>
      <w:rFonts w:ascii="Tahoma" w:hAnsi="Tahoma" w:cs="Arial"/>
      <w:bCs/>
      <w:spacing w:val="10"/>
      <w:kern w:val="28"/>
      <w:sz w:val="18"/>
      <w:szCs w:val="18"/>
      <w:lang w:val="en"/>
    </w:rPr>
  </w:style>
  <w:style w:type="paragraph" w:customStyle="1" w:styleId="Address2">
    <w:name w:val="Address 2"/>
    <w:next w:val="Normal"/>
    <w:link w:val="Address2Char"/>
    <w:rsid w:val="00F7105D"/>
    <w:rPr>
      <w:rFonts w:ascii="Lucida Sans Unicode" w:hAnsi="Lucida Sans Unicode" w:cs="Arial"/>
      <w:caps/>
      <w:kern w:val="28"/>
    </w:rPr>
  </w:style>
  <w:style w:type="character" w:customStyle="1" w:styleId="Address2Char">
    <w:name w:val="Address 2 Char"/>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spacing w:before="240"/>
    </w:pPr>
    <w:rPr>
      <w:rFonts w:ascii="Tahoma" w:hAnsi="Tahoma" w:cs="Arial"/>
      <w:noProof/>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character" w:styleId="Hyperlink">
    <w:name w:val="Hyperlink"/>
    <w:rsid w:val="000F6E7B"/>
    <w:rPr>
      <w:color w:val="0563C1"/>
      <w:u w:val="single"/>
    </w:rPr>
  </w:style>
  <w:style w:type="character" w:customStyle="1" w:styleId="TOCTextChar">
    <w:name w:val="TOC Text Char"/>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link w:val="TOCNumber"/>
    <w:rsid w:val="00F7105D"/>
    <w:rPr>
      <w:rFonts w:ascii="Arial" w:hAnsi="Arial" w:cs="Arial"/>
      <w:noProof/>
      <w:kern w:val="28"/>
      <w:sz w:val="16"/>
      <w:szCs w:val="16"/>
      <w:lang w:val="en-US" w:eastAsia="en-US" w:bidi="ar-SA"/>
    </w:rPr>
  </w:style>
  <w:style w:type="paragraph" w:styleId="ListParagraph">
    <w:name w:val="List Paragraph"/>
    <w:basedOn w:val="Normal"/>
    <w:uiPriority w:val="34"/>
    <w:qFormat/>
    <w:rsid w:val="00FC0E2A"/>
    <w:pPr>
      <w:spacing w:after="160" w:line="259" w:lineRule="auto"/>
      <w:ind w:left="720"/>
      <w:contextualSpacing/>
    </w:pPr>
    <w:rPr>
      <w:rFonts w:ascii="Calibri" w:eastAsia="Calibri" w:hAnsi="Calibri"/>
      <w:color w:val="auto"/>
      <w:kern w:val="0"/>
      <w:sz w:val="22"/>
      <w:szCs w:val="22"/>
    </w:rPr>
  </w:style>
  <w:style w:type="paragraph" w:styleId="NormalWeb">
    <w:name w:val="Normal (Web)"/>
    <w:basedOn w:val="Normal"/>
    <w:uiPriority w:val="99"/>
    <w:unhideWhenUsed/>
    <w:rsid w:val="00A8745E"/>
    <w:pPr>
      <w:spacing w:before="100" w:beforeAutospacing="1" w:after="100" w:afterAutospacing="1" w:line="240" w:lineRule="auto"/>
    </w:pPr>
    <w:rPr>
      <w:rFonts w:ascii="Times New Roman" w:hAnsi="Times New Roman"/>
      <w:color w:val="auto"/>
      <w:kern w:val="0"/>
      <w:sz w:val="24"/>
      <w:szCs w:val="24"/>
    </w:rPr>
  </w:style>
  <w:style w:type="paragraph" w:styleId="BalloonText">
    <w:name w:val="Balloon Text"/>
    <w:basedOn w:val="Normal"/>
    <w:link w:val="BalloonTextChar"/>
    <w:rsid w:val="00D35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35339"/>
    <w:rPr>
      <w:rFonts w:ascii="Segoe UI"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808930">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38471471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newsletter%2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0F404-1561-4478-AD87-C44ECD94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8.20</Template>
  <TotalTime>183</TotalTime>
  <Pages>4</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Kahler</dc:creator>
  <cp:keywords/>
  <dc:description/>
  <cp:lastModifiedBy>Arthur Kitchen</cp:lastModifiedBy>
  <cp:revision>5</cp:revision>
  <cp:lastPrinted>2020-12-30T21:20:00Z</cp:lastPrinted>
  <dcterms:created xsi:type="dcterms:W3CDTF">2020-12-26T22:19:00Z</dcterms:created>
  <dcterms:modified xsi:type="dcterms:W3CDTF">2020-12-31T14:49:00Z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